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4E9" w:rsidRDefault="00F864E9" w:rsidP="00F864E9">
      <w:pPr>
        <w:pStyle w:val="Ttulo1"/>
        <w:numPr>
          <w:ilvl w:val="0"/>
          <w:numId w:val="0"/>
        </w:numPr>
        <w:jc w:val="center"/>
      </w:pPr>
      <w:bookmarkStart w:id="0" w:name="OLE_LINK29"/>
      <w:bookmarkStart w:id="1" w:name="OLE_LINK30"/>
      <w:bookmarkStart w:id="2" w:name="OLE_LINK8"/>
      <w:r>
        <w:t>SOLICITUD DE PARTICIPACIÓN EN LOS INTERCAMBIOS PROFESIONALES</w:t>
      </w:r>
    </w:p>
    <w:p w:rsidR="00F864E9" w:rsidRDefault="00F864E9" w:rsidP="00F864E9">
      <w:r>
        <w:t xml:space="preserve">Para participar en los intercambios profesionales desarrollados en el marco del proyecto inturPYR, cada entidad que desee participar deberá rellenar el siguiente formulario: </w:t>
      </w:r>
    </w:p>
    <w:tbl>
      <w:tblPr>
        <w:tblStyle w:val="Tablaconcuadrcula"/>
        <w:tblW w:w="0" w:type="auto"/>
        <w:tblLook w:val="04A0"/>
      </w:tblPr>
      <w:tblGrid>
        <w:gridCol w:w="5778"/>
        <w:gridCol w:w="3432"/>
      </w:tblGrid>
      <w:tr w:rsidR="003A6814" w:rsidRPr="0084139A" w:rsidTr="0084139A">
        <w:tc>
          <w:tcPr>
            <w:tcW w:w="9210" w:type="dxa"/>
            <w:gridSpan w:val="2"/>
            <w:shd w:val="clear" w:color="auto" w:fill="365F91" w:themeFill="accent1" w:themeFillShade="BF"/>
          </w:tcPr>
          <w:p w:rsidR="003A6814" w:rsidRPr="0084139A" w:rsidRDefault="0084139A" w:rsidP="00F028A8">
            <w:pPr>
              <w:spacing w:before="40" w:after="80" w:afterAutospacing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84139A">
              <w:rPr>
                <w:b/>
                <w:color w:val="FFFFFF" w:themeColor="background1"/>
              </w:rPr>
              <w:t>SOLICITUD DE PARTICIPACIÓN EN LOS INTERCAMBIOS PROFESIONALES</w:t>
            </w:r>
          </w:p>
        </w:tc>
      </w:tr>
      <w:tr w:rsidR="003A6814" w:rsidRPr="0084139A" w:rsidTr="003A6814">
        <w:tc>
          <w:tcPr>
            <w:tcW w:w="9210" w:type="dxa"/>
            <w:gridSpan w:val="2"/>
          </w:tcPr>
          <w:p w:rsidR="003A6814" w:rsidRPr="0084139A" w:rsidRDefault="0084139A" w:rsidP="00F028A8">
            <w:pPr>
              <w:spacing w:before="40" w:after="80" w:afterAutospacing="0" w:line="240" w:lineRule="auto"/>
              <w:rPr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NOMBRE DE SU ENTIDAD</w:t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t xml:space="preserve">: 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3" w:name="Texto1"/>
            <w:r w:rsidR="00654FC7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  <w:bookmarkEnd w:id="3"/>
          </w:p>
        </w:tc>
      </w:tr>
      <w:tr w:rsidR="003A6814" w:rsidRPr="0084139A" w:rsidTr="003A6814">
        <w:tc>
          <w:tcPr>
            <w:tcW w:w="9210" w:type="dxa"/>
            <w:gridSpan w:val="2"/>
          </w:tcPr>
          <w:p w:rsidR="003A6814" w:rsidRPr="0084139A" w:rsidRDefault="0084139A" w:rsidP="00F028A8">
            <w:pPr>
              <w:spacing w:before="40" w:after="80" w:afterAutospacing="0" w:line="240" w:lineRule="auto"/>
              <w:rPr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DESCRIPCIÓN DE LA ACTIVIDAD DESARROLLADA POR SU ENTIDAD:</w:t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  <w:tr w:rsidR="003A6814" w:rsidRPr="0084139A" w:rsidTr="003A6814">
        <w:tc>
          <w:tcPr>
            <w:tcW w:w="9210" w:type="dxa"/>
            <w:gridSpan w:val="2"/>
          </w:tcPr>
          <w:p w:rsidR="003A6814" w:rsidRPr="0084139A" w:rsidRDefault="0084139A" w:rsidP="00F028A8">
            <w:pPr>
              <w:spacing w:before="40" w:after="80" w:afterAutospacing="0" w:line="240" w:lineRule="auto"/>
              <w:rPr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NOMBRE DE LA ENTIDAD CON LA QUE DESEA REALIZAR EL INTERCAMBIO:</w:t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  <w:tr w:rsidR="0084139A" w:rsidRPr="0084139A" w:rsidTr="003A6814">
        <w:tc>
          <w:tcPr>
            <w:tcW w:w="9210" w:type="dxa"/>
            <w:gridSpan w:val="2"/>
          </w:tcPr>
          <w:p w:rsidR="0084139A" w:rsidRPr="0084139A" w:rsidRDefault="0084139A" w:rsidP="00F028A8">
            <w:pPr>
              <w:spacing w:before="40" w:after="80" w:afterAutospacing="0" w:line="240" w:lineRule="auto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DESCRIPCIÓN DE LA ACTIVIDAD DESARROLLADA POR LA ENTIDAD CON LA QUE DESEA REALIZAR EL INTERCAMBIO:</w:t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  <w:tr w:rsidR="0084139A" w:rsidRPr="0084139A" w:rsidTr="003A6814">
        <w:tc>
          <w:tcPr>
            <w:tcW w:w="9210" w:type="dxa"/>
            <w:gridSpan w:val="2"/>
          </w:tcPr>
          <w:p w:rsidR="0084139A" w:rsidRPr="0084139A" w:rsidRDefault="0084139A" w:rsidP="00F4454F">
            <w:pPr>
              <w:spacing w:before="40" w:after="80" w:afterAutospacing="0" w:line="240" w:lineRule="auto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 xml:space="preserve">¿CUÁNTAS PERSONAS DE SU ENTIDAD PARTICIPARÁN EN EL INTERCAMBIO?       </w:t>
            </w:r>
            <w:r w:rsidR="007D3E89">
              <w:rPr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1"/>
            <w:r w:rsidR="00F4454F">
              <w:rPr>
                <w:sz w:val="20"/>
                <w:szCs w:val="20"/>
              </w:rPr>
              <w:instrText xml:space="preserve"> FORMCHECKBOX </w:instrText>
            </w:r>
            <w:r w:rsidR="007D3E89">
              <w:rPr>
                <w:sz w:val="20"/>
                <w:szCs w:val="20"/>
              </w:rPr>
            </w:r>
            <w:r w:rsidR="007D3E89">
              <w:rPr>
                <w:sz w:val="20"/>
                <w:szCs w:val="20"/>
              </w:rPr>
              <w:fldChar w:fldCharType="separate"/>
            </w:r>
            <w:r w:rsidR="007D3E89">
              <w:rPr>
                <w:sz w:val="20"/>
                <w:szCs w:val="20"/>
              </w:rPr>
              <w:fldChar w:fldCharType="end"/>
            </w:r>
            <w:bookmarkEnd w:id="4"/>
            <w:r w:rsidRPr="0084139A">
              <w:rPr>
                <w:sz w:val="20"/>
                <w:szCs w:val="20"/>
              </w:rPr>
              <w:t xml:space="preserve"> 1      </w:t>
            </w:r>
            <w:r w:rsidR="007D3E89">
              <w:rPr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4454F">
              <w:rPr>
                <w:sz w:val="20"/>
                <w:szCs w:val="20"/>
              </w:rPr>
              <w:instrText xml:space="preserve"> FORMCHECKBOX </w:instrText>
            </w:r>
            <w:r w:rsidR="007D3E89">
              <w:rPr>
                <w:sz w:val="20"/>
                <w:szCs w:val="20"/>
              </w:rPr>
            </w:r>
            <w:r w:rsidR="007D3E89">
              <w:rPr>
                <w:sz w:val="20"/>
                <w:szCs w:val="20"/>
              </w:rPr>
              <w:fldChar w:fldCharType="separate"/>
            </w:r>
            <w:r w:rsidR="007D3E89">
              <w:rPr>
                <w:sz w:val="20"/>
                <w:szCs w:val="20"/>
              </w:rPr>
              <w:fldChar w:fldCharType="end"/>
            </w:r>
            <w:r w:rsidR="00F4454F" w:rsidRPr="0084139A">
              <w:rPr>
                <w:sz w:val="20"/>
                <w:szCs w:val="20"/>
              </w:rPr>
              <w:t xml:space="preserve"> </w:t>
            </w:r>
            <w:r w:rsidRPr="0084139A">
              <w:rPr>
                <w:sz w:val="20"/>
                <w:szCs w:val="20"/>
              </w:rPr>
              <w:t xml:space="preserve"> 2</w:t>
            </w:r>
          </w:p>
        </w:tc>
      </w:tr>
      <w:tr w:rsidR="0084139A" w:rsidRPr="0084139A" w:rsidTr="0084139A">
        <w:tc>
          <w:tcPr>
            <w:tcW w:w="5778" w:type="dxa"/>
          </w:tcPr>
          <w:p w:rsidR="0084139A" w:rsidRPr="0084139A" w:rsidRDefault="0084139A" w:rsidP="00F028A8">
            <w:pPr>
              <w:spacing w:before="40" w:after="80" w:afterAutospacing="0" w:line="240" w:lineRule="auto"/>
              <w:jc w:val="left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NOMBRE Y APELLIDOS DE LA PERSONA (1) QUE PARTICIPARÁ EN EL INTERCAMBIO:</w:t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  <w:tc>
          <w:tcPr>
            <w:tcW w:w="3432" w:type="dxa"/>
          </w:tcPr>
          <w:p w:rsidR="0084139A" w:rsidRPr="0084139A" w:rsidRDefault="0084139A" w:rsidP="00F028A8">
            <w:pPr>
              <w:spacing w:before="40" w:after="80" w:afterAutospacing="0" w:line="240" w:lineRule="auto"/>
              <w:ind w:left="80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CARGO Y FUNCIONES:</w:t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  <w:tr w:rsidR="0084139A" w:rsidRPr="0084139A" w:rsidTr="00161E07">
        <w:tc>
          <w:tcPr>
            <w:tcW w:w="5778" w:type="dxa"/>
          </w:tcPr>
          <w:p w:rsidR="0084139A" w:rsidRPr="0084139A" w:rsidRDefault="0084139A" w:rsidP="00F028A8">
            <w:pPr>
              <w:spacing w:before="40" w:after="80" w:afterAutospacing="0" w:line="240" w:lineRule="auto"/>
              <w:jc w:val="left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NOMBRE Y APELLIDOS DE LA PERSONA (2) QUE PARTICIPARÁ EN EL INTERCAMBIO:</w:t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  <w:tc>
          <w:tcPr>
            <w:tcW w:w="3432" w:type="dxa"/>
          </w:tcPr>
          <w:p w:rsidR="0084139A" w:rsidRPr="0084139A" w:rsidRDefault="0084139A" w:rsidP="00F028A8">
            <w:pPr>
              <w:spacing w:before="40" w:after="80" w:afterAutospacing="0" w:line="240" w:lineRule="auto"/>
              <w:ind w:left="80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CARGO Y FUNCIONES:</w:t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  <w:tr w:rsidR="0084139A" w:rsidRPr="0084139A" w:rsidTr="003A6814">
        <w:tc>
          <w:tcPr>
            <w:tcW w:w="9210" w:type="dxa"/>
            <w:gridSpan w:val="2"/>
          </w:tcPr>
          <w:p w:rsidR="0084139A" w:rsidRPr="0084139A" w:rsidRDefault="0084139A" w:rsidP="00F028A8">
            <w:pPr>
              <w:spacing w:before="40" w:after="80" w:afterAutospacing="0" w:line="240" w:lineRule="auto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FECHAS EN LAS QUE SE REALIZARÁ EN INTERCAMBIO (EN SU SEDE)</w:t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54FC7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654FC7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7D3E89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</w:tbl>
    <w:p w:rsidR="0084139A" w:rsidRPr="0084139A" w:rsidRDefault="0084139A" w:rsidP="00F864E9">
      <w:pPr>
        <w:rPr>
          <w:b/>
          <w:color w:val="365F91" w:themeColor="accent1" w:themeShade="BF"/>
          <w:sz w:val="2"/>
          <w:u w:val="single"/>
        </w:rPr>
      </w:pPr>
    </w:p>
    <w:p w:rsidR="00F864E9" w:rsidRPr="0084139A" w:rsidRDefault="0084139A" w:rsidP="00F864E9">
      <w:pPr>
        <w:rPr>
          <w:b/>
          <w:color w:val="365F91" w:themeColor="accent1" w:themeShade="BF"/>
          <w:u w:val="single"/>
        </w:rPr>
      </w:pPr>
      <w:r w:rsidRPr="0084139A">
        <w:rPr>
          <w:b/>
          <w:color w:val="365F91" w:themeColor="accent1" w:themeShade="BF"/>
          <w:u w:val="single"/>
        </w:rPr>
        <w:t>PROGRAMA DE VISITA Y TRABAJO EN SU ENTIDAD: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1"/>
        <w:gridCol w:w="3751"/>
        <w:gridCol w:w="4121"/>
      </w:tblGrid>
      <w:tr w:rsidR="00F864E9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F864E9" w:rsidRPr="00063C49" w:rsidRDefault="00F864E9" w:rsidP="00654FC7">
            <w:pPr>
              <w:spacing w:before="0" w:after="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bookmarkStart w:id="5" w:name="OLE_LINK20"/>
            <w:bookmarkStart w:id="6" w:name="OLE_LINK21"/>
            <w:bookmarkStart w:id="7" w:name="OLE_LINK22"/>
            <w:bookmarkStart w:id="8" w:name="OLE_LINK23"/>
            <w:bookmarkStart w:id="9" w:name="OLE_LINK24"/>
            <w:bookmarkStart w:id="10" w:name="OLE_LINK9"/>
            <w:bookmarkStart w:id="11" w:name="OLE_LINK10"/>
            <w:bookmarkStart w:id="12" w:name="OLE_LINK11"/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Día 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F864E9" w:rsidRPr="00063C49" w:rsidRDefault="00F864E9" w:rsidP="00654FC7">
            <w:pPr>
              <w:spacing w:before="0" w:after="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PROGRAMA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F864E9" w:rsidRPr="00063C49" w:rsidRDefault="00F864E9" w:rsidP="00654FC7">
            <w:pPr>
              <w:spacing w:before="0" w:after="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PARTICIPANTES</w:t>
            </w:r>
          </w:p>
        </w:tc>
      </w:tr>
      <w:tr w:rsidR="001D4BCE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Pr="00654FC7" w:rsidRDefault="007D3E89" w:rsidP="00654FC7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654FC7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1D4BCE" w:rsidRPr="00654FC7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654FC7">
              <w:rPr>
                <w:color w:val="595959" w:themeColor="text1" w:themeTint="A6"/>
                <w:sz w:val="20"/>
                <w:szCs w:val="20"/>
              </w:rPr>
            </w:r>
            <w:r w:rsidRPr="00654FC7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654FC7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654FC7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Pr="00654FC7" w:rsidRDefault="007D3E89" w:rsidP="00654FC7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654FC7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1D4BCE" w:rsidRPr="00654FC7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654FC7">
              <w:rPr>
                <w:color w:val="595959" w:themeColor="text1" w:themeTint="A6"/>
                <w:sz w:val="20"/>
                <w:szCs w:val="20"/>
              </w:rPr>
            </w:r>
            <w:r w:rsidRPr="00654FC7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654FC7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654FC7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Pr="00654FC7" w:rsidRDefault="007D3E89" w:rsidP="00F36CF0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y cargo "/>
                  </w:textInput>
                </w:ffData>
              </w:fldChar>
            </w:r>
            <w:r w:rsidR="001D4BCE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>
              <w:rPr>
                <w:noProof/>
                <w:color w:val="595959" w:themeColor="text1" w:themeTint="A6"/>
                <w:sz w:val="20"/>
                <w:szCs w:val="20"/>
              </w:rPr>
              <w:t xml:space="preserve">Nombre y cargo 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1D4BCE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Default="007D3E89" w:rsidP="00654FC7">
            <w:pPr>
              <w:spacing w:before="0" w:after="0" w:afterAutospacing="0"/>
            </w:pPr>
            <w:r w:rsidRPr="00C03459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1D4BCE" w:rsidRPr="00C03459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C03459">
              <w:rPr>
                <w:color w:val="595959" w:themeColor="text1" w:themeTint="A6"/>
                <w:sz w:val="20"/>
                <w:szCs w:val="20"/>
              </w:rPr>
            </w:r>
            <w:r w:rsidRPr="00C03459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C03459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C03459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Default="007D3E89" w:rsidP="00654FC7">
            <w:pPr>
              <w:spacing w:before="0" w:after="0" w:afterAutospacing="0"/>
            </w:pPr>
            <w:r w:rsidRPr="00CB38F2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1D4BCE" w:rsidRPr="00CB38F2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CB38F2">
              <w:rPr>
                <w:color w:val="595959" w:themeColor="text1" w:themeTint="A6"/>
                <w:sz w:val="20"/>
                <w:szCs w:val="20"/>
              </w:rPr>
            </w:r>
            <w:r w:rsidRPr="00CB38F2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CB38F2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CB38F2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Pr="00654FC7" w:rsidRDefault="007D3E89" w:rsidP="00F36CF0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y cargo "/>
                  </w:textInput>
                </w:ffData>
              </w:fldChar>
            </w:r>
            <w:r w:rsidR="001D4BCE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>
              <w:rPr>
                <w:noProof/>
                <w:color w:val="595959" w:themeColor="text1" w:themeTint="A6"/>
                <w:sz w:val="20"/>
                <w:szCs w:val="20"/>
              </w:rPr>
              <w:t xml:space="preserve">Nombre y cargo 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1D4BCE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Default="007D3E89" w:rsidP="00654FC7">
            <w:pPr>
              <w:spacing w:before="0" w:after="0" w:afterAutospacing="0"/>
            </w:pPr>
            <w:r w:rsidRPr="00C03459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1D4BCE" w:rsidRPr="00C03459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C03459">
              <w:rPr>
                <w:color w:val="595959" w:themeColor="text1" w:themeTint="A6"/>
                <w:sz w:val="20"/>
                <w:szCs w:val="20"/>
              </w:rPr>
            </w:r>
            <w:r w:rsidRPr="00C03459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C03459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C03459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Default="007D3E89" w:rsidP="00654FC7">
            <w:pPr>
              <w:spacing w:before="0" w:after="0" w:afterAutospacing="0"/>
            </w:pPr>
            <w:r w:rsidRPr="00CB38F2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1D4BCE" w:rsidRPr="00CB38F2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CB38F2">
              <w:rPr>
                <w:color w:val="595959" w:themeColor="text1" w:themeTint="A6"/>
                <w:sz w:val="20"/>
                <w:szCs w:val="20"/>
              </w:rPr>
            </w:r>
            <w:r w:rsidRPr="00CB38F2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CB38F2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CB38F2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Pr="00654FC7" w:rsidRDefault="007D3E89" w:rsidP="00F36CF0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y cargo "/>
                  </w:textInput>
                </w:ffData>
              </w:fldChar>
            </w:r>
            <w:r w:rsidR="001D4BCE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>
              <w:rPr>
                <w:noProof/>
                <w:color w:val="595959" w:themeColor="text1" w:themeTint="A6"/>
                <w:sz w:val="20"/>
                <w:szCs w:val="20"/>
              </w:rPr>
              <w:t xml:space="preserve">Nombre y cargo 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654FC7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C7" w:rsidRDefault="007D3E89" w:rsidP="00654FC7">
            <w:pPr>
              <w:spacing w:before="0" w:after="0" w:afterAutospacing="0"/>
            </w:pPr>
            <w:r w:rsidRPr="00C03459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654FC7" w:rsidRPr="00C03459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C03459">
              <w:rPr>
                <w:color w:val="595959" w:themeColor="text1" w:themeTint="A6"/>
                <w:sz w:val="20"/>
                <w:szCs w:val="20"/>
              </w:rPr>
            </w:r>
            <w:r w:rsidRPr="00C03459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654FC7" w:rsidRPr="00C03459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C03459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C7" w:rsidRPr="00F028A8" w:rsidRDefault="007D3E89" w:rsidP="00654FC7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Comida en NOMBRE RESTAURANTE"/>
                  </w:textInput>
                </w:ffData>
              </w:fldChar>
            </w:r>
            <w:bookmarkStart w:id="13" w:name="Texto2"/>
            <w:r w:rsidR="00654FC7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instrText xml:space="preserve"> FORMTEXT </w:instrText>
            </w:r>
            <w:r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r>
            <w:r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fldChar w:fldCharType="separate"/>
            </w:r>
            <w:r w:rsidR="00654FC7">
              <w:rPr>
                <w:rFonts w:eastAsia="Calibri" w:cstheme="minorBidi"/>
                <w:noProof/>
                <w:color w:val="595959" w:themeColor="text1" w:themeTint="A6"/>
                <w:sz w:val="20"/>
                <w:szCs w:val="20"/>
                <w:lang w:val="fr-FR" w:eastAsia="en-US"/>
              </w:rPr>
              <w:t>Comida en NOMBRE RESTAURANTE</w:t>
            </w:r>
            <w:r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fldChar w:fldCharType="end"/>
            </w:r>
            <w:bookmarkEnd w:id="13"/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C7" w:rsidRPr="00F028A8" w:rsidRDefault="00654FC7" w:rsidP="00654FC7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</w:tr>
      <w:tr w:rsidR="001D4BCE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Default="007D3E89" w:rsidP="00654FC7">
            <w:pPr>
              <w:spacing w:before="0" w:after="0" w:afterAutospacing="0"/>
            </w:pPr>
            <w:r w:rsidRPr="00C03459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1D4BCE" w:rsidRPr="00C03459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C03459">
              <w:rPr>
                <w:color w:val="595959" w:themeColor="text1" w:themeTint="A6"/>
                <w:sz w:val="20"/>
                <w:szCs w:val="20"/>
              </w:rPr>
            </w:r>
            <w:r w:rsidRPr="00C03459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C03459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C03459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Default="007D3E89" w:rsidP="00654FC7">
            <w:pPr>
              <w:spacing w:before="0" w:after="0" w:afterAutospacing="0"/>
            </w:pPr>
            <w:r w:rsidRPr="0000600B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1D4BCE" w:rsidRPr="0000600B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00600B">
              <w:rPr>
                <w:color w:val="595959" w:themeColor="text1" w:themeTint="A6"/>
                <w:sz w:val="20"/>
                <w:szCs w:val="20"/>
              </w:rPr>
            </w:r>
            <w:r w:rsidRPr="0000600B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00600B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00600B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Pr="00654FC7" w:rsidRDefault="007D3E89" w:rsidP="00F36CF0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y cargo "/>
                  </w:textInput>
                </w:ffData>
              </w:fldChar>
            </w:r>
            <w:r w:rsidR="001D4BCE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>
              <w:rPr>
                <w:noProof/>
                <w:color w:val="595959" w:themeColor="text1" w:themeTint="A6"/>
                <w:sz w:val="20"/>
                <w:szCs w:val="20"/>
              </w:rPr>
              <w:t xml:space="preserve">Nombre y cargo 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1D4BCE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Default="007D3E89" w:rsidP="00654FC7">
            <w:pPr>
              <w:spacing w:before="0" w:after="0" w:afterAutospacing="0"/>
            </w:pPr>
            <w:r w:rsidRPr="00C03459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1D4BCE" w:rsidRPr="00C03459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C03459">
              <w:rPr>
                <w:color w:val="595959" w:themeColor="text1" w:themeTint="A6"/>
                <w:sz w:val="20"/>
                <w:szCs w:val="20"/>
              </w:rPr>
            </w:r>
            <w:r w:rsidRPr="00C03459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C03459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C03459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Default="007D3E89" w:rsidP="00654FC7">
            <w:pPr>
              <w:spacing w:before="0" w:after="0" w:afterAutospacing="0"/>
            </w:pPr>
            <w:r w:rsidRPr="0000600B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1D4BCE" w:rsidRPr="0000600B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00600B">
              <w:rPr>
                <w:color w:val="595959" w:themeColor="text1" w:themeTint="A6"/>
                <w:sz w:val="20"/>
                <w:szCs w:val="20"/>
              </w:rPr>
            </w:r>
            <w:r w:rsidRPr="0000600B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00600B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00600B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Pr="00654FC7" w:rsidRDefault="007D3E89" w:rsidP="00F36CF0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y cargo "/>
                  </w:textInput>
                </w:ffData>
              </w:fldChar>
            </w:r>
            <w:r w:rsidR="001D4BCE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>
              <w:rPr>
                <w:noProof/>
                <w:color w:val="595959" w:themeColor="text1" w:themeTint="A6"/>
                <w:sz w:val="20"/>
                <w:szCs w:val="20"/>
              </w:rPr>
              <w:t xml:space="preserve">Nombre y cargo 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F864E9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4E9" w:rsidRPr="00F028A8" w:rsidRDefault="00F864E9" w:rsidP="00654FC7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4E9" w:rsidRPr="00F028A8" w:rsidRDefault="007D3E89" w:rsidP="00654FC7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lojamiento en NOMBRE ALOJAMIENTO"/>
                  </w:textInput>
                </w:ffData>
              </w:fldChar>
            </w:r>
            <w:r w:rsidR="00654FC7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654FC7">
              <w:rPr>
                <w:noProof/>
                <w:color w:val="595959" w:themeColor="text1" w:themeTint="A6"/>
                <w:sz w:val="20"/>
                <w:szCs w:val="20"/>
              </w:rPr>
              <w:t>Alojamiento en NOMBRE ALOJAMIENTO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4E9" w:rsidRPr="00F028A8" w:rsidRDefault="00F864E9" w:rsidP="00654FC7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</w:tr>
      <w:bookmarkEnd w:id="5"/>
      <w:bookmarkEnd w:id="6"/>
      <w:bookmarkEnd w:id="7"/>
      <w:bookmarkEnd w:id="8"/>
      <w:bookmarkEnd w:id="9"/>
      <w:tr w:rsidR="00F864E9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F864E9" w:rsidRPr="00063C49" w:rsidRDefault="00F864E9" w:rsidP="00654FC7">
            <w:pPr>
              <w:spacing w:before="0" w:after="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Día 2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F864E9" w:rsidRPr="00063C49" w:rsidRDefault="00F864E9" w:rsidP="00654FC7">
            <w:pPr>
              <w:spacing w:before="0" w:after="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PROGRAMA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F864E9" w:rsidRPr="00063C49" w:rsidRDefault="00F864E9" w:rsidP="00654FC7">
            <w:pPr>
              <w:spacing w:before="0" w:after="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PARTICIPANTES</w:t>
            </w:r>
          </w:p>
        </w:tc>
      </w:tr>
      <w:tr w:rsidR="001D4BCE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Default="007D3E89" w:rsidP="00654FC7">
            <w:pPr>
              <w:spacing w:before="0" w:after="0" w:afterAutospacing="0"/>
            </w:pPr>
            <w:r w:rsidRPr="00F02F6F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1D4BCE" w:rsidRPr="00F02F6F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F02F6F">
              <w:rPr>
                <w:color w:val="595959" w:themeColor="text1" w:themeTint="A6"/>
                <w:sz w:val="20"/>
                <w:szCs w:val="20"/>
              </w:rPr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F02F6F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Default="007D3E89" w:rsidP="00654FC7">
            <w:pPr>
              <w:spacing w:before="0" w:after="0" w:afterAutospacing="0"/>
            </w:pPr>
            <w:r w:rsidRPr="00DD3F38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1D4BCE" w:rsidRPr="00DD3F38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DD3F38">
              <w:rPr>
                <w:color w:val="595959" w:themeColor="text1" w:themeTint="A6"/>
                <w:sz w:val="20"/>
                <w:szCs w:val="20"/>
              </w:rPr>
            </w:r>
            <w:r w:rsidRPr="00DD3F38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DD3F38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DD3F38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Pr="00654FC7" w:rsidRDefault="007D3E89" w:rsidP="00F36CF0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y cargo "/>
                  </w:textInput>
                </w:ffData>
              </w:fldChar>
            </w:r>
            <w:r w:rsidR="001D4BCE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>
              <w:rPr>
                <w:noProof/>
                <w:color w:val="595959" w:themeColor="text1" w:themeTint="A6"/>
                <w:sz w:val="20"/>
                <w:szCs w:val="20"/>
              </w:rPr>
              <w:t xml:space="preserve">Nombre y cargo 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1D4BCE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Default="007D3E89" w:rsidP="00654FC7">
            <w:pPr>
              <w:spacing w:before="0" w:after="0" w:afterAutospacing="0"/>
            </w:pPr>
            <w:r w:rsidRPr="00F02F6F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1D4BCE" w:rsidRPr="00F02F6F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F02F6F">
              <w:rPr>
                <w:color w:val="595959" w:themeColor="text1" w:themeTint="A6"/>
                <w:sz w:val="20"/>
                <w:szCs w:val="20"/>
              </w:rPr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F02F6F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Default="007D3E89" w:rsidP="00654FC7">
            <w:pPr>
              <w:spacing w:before="0" w:after="0" w:afterAutospacing="0"/>
            </w:pPr>
            <w:r w:rsidRPr="00DD3F38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1D4BCE" w:rsidRPr="00DD3F38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DD3F38">
              <w:rPr>
                <w:color w:val="595959" w:themeColor="text1" w:themeTint="A6"/>
                <w:sz w:val="20"/>
                <w:szCs w:val="20"/>
              </w:rPr>
            </w:r>
            <w:r w:rsidRPr="00DD3F38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DD3F38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DD3F38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Pr="00654FC7" w:rsidRDefault="007D3E89" w:rsidP="00F36CF0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y cargo "/>
                  </w:textInput>
                </w:ffData>
              </w:fldChar>
            </w:r>
            <w:r w:rsidR="001D4BCE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>
              <w:rPr>
                <w:noProof/>
                <w:color w:val="595959" w:themeColor="text1" w:themeTint="A6"/>
                <w:sz w:val="20"/>
                <w:szCs w:val="20"/>
              </w:rPr>
              <w:t xml:space="preserve">Nombre y cargo 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1D4BCE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Default="007D3E89" w:rsidP="00654FC7">
            <w:pPr>
              <w:spacing w:before="0" w:after="0" w:afterAutospacing="0"/>
            </w:pPr>
            <w:r w:rsidRPr="00F02F6F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1D4BCE" w:rsidRPr="00F02F6F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F02F6F">
              <w:rPr>
                <w:color w:val="595959" w:themeColor="text1" w:themeTint="A6"/>
                <w:sz w:val="20"/>
                <w:szCs w:val="20"/>
              </w:rPr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F02F6F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BCE" w:rsidRDefault="007D3E89" w:rsidP="00654FC7">
            <w:pPr>
              <w:spacing w:before="0" w:after="0" w:afterAutospacing="0"/>
            </w:pPr>
            <w:r w:rsidRPr="00DD3F38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1D4BCE" w:rsidRPr="00DD3F38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DD3F38">
              <w:rPr>
                <w:color w:val="595959" w:themeColor="text1" w:themeTint="A6"/>
                <w:sz w:val="20"/>
                <w:szCs w:val="20"/>
              </w:rPr>
            </w:r>
            <w:r w:rsidRPr="00DD3F38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DD3F38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DD3F38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Pr="00654FC7" w:rsidRDefault="007D3E89" w:rsidP="00F36CF0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y cargo "/>
                  </w:textInput>
                </w:ffData>
              </w:fldChar>
            </w:r>
            <w:r w:rsidR="001D4BCE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>
              <w:rPr>
                <w:noProof/>
                <w:color w:val="595959" w:themeColor="text1" w:themeTint="A6"/>
                <w:sz w:val="20"/>
                <w:szCs w:val="20"/>
              </w:rPr>
              <w:t xml:space="preserve">Nombre y cargo 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654FC7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C7" w:rsidRDefault="007D3E89" w:rsidP="00654FC7">
            <w:pPr>
              <w:spacing w:before="0" w:after="0" w:afterAutospacing="0"/>
            </w:pPr>
            <w:r w:rsidRPr="00F02F6F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654FC7" w:rsidRPr="00F02F6F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F02F6F">
              <w:rPr>
                <w:color w:val="595959" w:themeColor="text1" w:themeTint="A6"/>
                <w:sz w:val="20"/>
                <w:szCs w:val="20"/>
              </w:rPr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654FC7" w:rsidRPr="00F02F6F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C7" w:rsidRPr="00F028A8" w:rsidRDefault="007D3E89" w:rsidP="00654FC7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Comida en NOMBRE RESTAURANTE"/>
                  </w:textInput>
                </w:ffData>
              </w:fldChar>
            </w:r>
            <w:r w:rsidR="00654FC7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instrText xml:space="preserve"> FORMTEXT </w:instrText>
            </w:r>
            <w:r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r>
            <w:r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fldChar w:fldCharType="separate"/>
            </w:r>
            <w:r w:rsidR="00654FC7">
              <w:rPr>
                <w:rFonts w:eastAsia="Calibri" w:cstheme="minorBidi"/>
                <w:noProof/>
                <w:color w:val="595959" w:themeColor="text1" w:themeTint="A6"/>
                <w:sz w:val="20"/>
                <w:szCs w:val="20"/>
                <w:lang w:val="fr-FR" w:eastAsia="en-US"/>
              </w:rPr>
              <w:t>Comida en NOMBRE RESTAURANTE</w:t>
            </w:r>
            <w:r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C7" w:rsidRPr="00F028A8" w:rsidRDefault="00654FC7" w:rsidP="00654FC7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</w:tr>
      <w:tr w:rsidR="001D4BCE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Default="007D3E89" w:rsidP="00654FC7">
            <w:pPr>
              <w:spacing w:before="0" w:after="0" w:afterAutospacing="0"/>
            </w:pPr>
            <w:r w:rsidRPr="00F02F6F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1D4BCE" w:rsidRPr="00F02F6F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F02F6F">
              <w:rPr>
                <w:color w:val="595959" w:themeColor="text1" w:themeTint="A6"/>
                <w:sz w:val="20"/>
                <w:szCs w:val="20"/>
              </w:rPr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F02F6F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Default="007D3E89" w:rsidP="00654FC7">
            <w:pPr>
              <w:spacing w:before="0" w:after="0" w:afterAutospacing="0"/>
            </w:pPr>
            <w:r w:rsidRPr="001930E7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1D4BCE" w:rsidRPr="001930E7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1930E7">
              <w:rPr>
                <w:color w:val="595959" w:themeColor="text1" w:themeTint="A6"/>
                <w:sz w:val="20"/>
                <w:szCs w:val="20"/>
              </w:rPr>
            </w:r>
            <w:r w:rsidRPr="001930E7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1930E7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1930E7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Pr="00654FC7" w:rsidRDefault="007D3E89" w:rsidP="00F36CF0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y cargo "/>
                  </w:textInput>
                </w:ffData>
              </w:fldChar>
            </w:r>
            <w:r w:rsidR="001D4BCE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>
              <w:rPr>
                <w:noProof/>
                <w:color w:val="595959" w:themeColor="text1" w:themeTint="A6"/>
                <w:sz w:val="20"/>
                <w:szCs w:val="20"/>
              </w:rPr>
              <w:t xml:space="preserve">Nombre y cargo 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1D4BCE" w:rsidRPr="00063C49" w:rsidTr="00654FC7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Default="007D3E89" w:rsidP="00654FC7">
            <w:pPr>
              <w:spacing w:before="0" w:after="0" w:afterAutospacing="0"/>
            </w:pPr>
            <w:r w:rsidRPr="00F02F6F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s"/>
                  </w:textInput>
                </w:ffData>
              </w:fldChar>
            </w:r>
            <w:r w:rsidR="001D4BCE" w:rsidRPr="00F02F6F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F02F6F">
              <w:rPr>
                <w:color w:val="595959" w:themeColor="text1" w:themeTint="A6"/>
                <w:sz w:val="20"/>
                <w:szCs w:val="20"/>
              </w:rPr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F02F6F">
              <w:rPr>
                <w:noProof/>
                <w:color w:val="595959" w:themeColor="text1" w:themeTint="A6"/>
                <w:sz w:val="20"/>
                <w:szCs w:val="20"/>
              </w:rPr>
              <w:t>Horas</w:t>
            </w:r>
            <w:r w:rsidRPr="00F02F6F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Default="007D3E89" w:rsidP="00654FC7">
            <w:pPr>
              <w:spacing w:before="0" w:after="0" w:afterAutospacing="0"/>
            </w:pPr>
            <w:r w:rsidRPr="001930E7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1D4BCE" w:rsidRPr="001930E7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1930E7">
              <w:rPr>
                <w:color w:val="595959" w:themeColor="text1" w:themeTint="A6"/>
                <w:sz w:val="20"/>
                <w:szCs w:val="20"/>
              </w:rPr>
            </w:r>
            <w:r w:rsidRPr="001930E7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 w:rsidRPr="001930E7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1930E7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CE" w:rsidRPr="00654FC7" w:rsidRDefault="007D3E89" w:rsidP="00F36CF0">
            <w:pPr>
              <w:spacing w:before="0" w:after="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bre y cargo "/>
                  </w:textInput>
                </w:ffData>
              </w:fldChar>
            </w:r>
            <w:r w:rsidR="001D4BCE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1D4BCE">
              <w:rPr>
                <w:noProof/>
                <w:color w:val="595959" w:themeColor="text1" w:themeTint="A6"/>
                <w:sz w:val="20"/>
                <w:szCs w:val="20"/>
              </w:rPr>
              <w:t xml:space="preserve">Nombre y cargo 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</w:tbl>
    <w:bookmarkEnd w:id="10"/>
    <w:bookmarkEnd w:id="11"/>
    <w:bookmarkEnd w:id="12"/>
    <w:p w:rsidR="00F864E9" w:rsidRPr="00F028A8" w:rsidRDefault="00F864E9" w:rsidP="00F864E9">
      <w:pPr>
        <w:rPr>
          <w:sz w:val="20"/>
        </w:rPr>
      </w:pPr>
      <w:r w:rsidRPr="00F028A8">
        <w:rPr>
          <w:sz w:val="20"/>
        </w:rPr>
        <w:t>Usted acepta las condiciones establecidas por la AECT Espacio Portalet para el desarrollo de los intercambios profesionales en el marco del proyecto inturPYR, y se compromete a su cumplimiento</w:t>
      </w:r>
      <w:r w:rsidR="00F506C2" w:rsidRPr="00F028A8">
        <w:rPr>
          <w:sz w:val="20"/>
        </w:rPr>
        <w:t>.</w:t>
      </w:r>
    </w:p>
    <w:p w:rsidR="00F028A8" w:rsidRPr="00F028A8" w:rsidRDefault="00F864E9" w:rsidP="00F028A8">
      <w:pPr>
        <w:spacing w:after="0" w:afterAutospacing="0" w:line="240" w:lineRule="auto"/>
        <w:jc w:val="center"/>
      </w:pPr>
      <w:r w:rsidRPr="00F028A8">
        <w:t>Firmado:</w:t>
      </w:r>
      <w:r w:rsidR="00F028A8" w:rsidRPr="00F028A8">
        <w:t xml:space="preserve">  </w:t>
      </w:r>
    </w:p>
    <w:p w:rsidR="00F028A8" w:rsidRPr="00727A69" w:rsidRDefault="00F028A8" w:rsidP="00F028A8">
      <w:pPr>
        <w:spacing w:after="0" w:afterAutospacing="0" w:line="240" w:lineRule="auto"/>
        <w:jc w:val="center"/>
        <w:rPr>
          <w:sz w:val="24"/>
        </w:rPr>
      </w:pPr>
    </w:p>
    <w:bookmarkEnd w:id="0"/>
    <w:bookmarkEnd w:id="1"/>
    <w:bookmarkEnd w:id="2"/>
    <w:p w:rsidR="00F864E9" w:rsidRPr="00F028A8" w:rsidRDefault="007D3E89" w:rsidP="00F028A8">
      <w:pPr>
        <w:spacing w:before="0"/>
        <w:jc w:val="center"/>
      </w:pPr>
      <w:r>
        <w:rPr>
          <w:color w:val="595959" w:themeColor="text1" w:themeTint="A6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bre, cargo"/>
            </w:textInput>
          </w:ffData>
        </w:fldChar>
      </w:r>
      <w:r w:rsidR="00654FC7">
        <w:rPr>
          <w:color w:val="595959" w:themeColor="text1" w:themeTint="A6"/>
          <w:sz w:val="20"/>
          <w:szCs w:val="20"/>
        </w:rPr>
        <w:instrText xml:space="preserve"> FORMTEXT </w:instrText>
      </w:r>
      <w:r>
        <w:rPr>
          <w:color w:val="595959" w:themeColor="text1" w:themeTint="A6"/>
          <w:sz w:val="20"/>
          <w:szCs w:val="20"/>
        </w:rPr>
      </w:r>
      <w:r>
        <w:rPr>
          <w:color w:val="595959" w:themeColor="text1" w:themeTint="A6"/>
          <w:sz w:val="20"/>
          <w:szCs w:val="20"/>
        </w:rPr>
        <w:fldChar w:fldCharType="separate"/>
      </w:r>
      <w:r w:rsidR="00654FC7">
        <w:rPr>
          <w:noProof/>
          <w:color w:val="595959" w:themeColor="text1" w:themeTint="A6"/>
          <w:sz w:val="20"/>
          <w:szCs w:val="20"/>
        </w:rPr>
        <w:t>Nombre, cargo</w:t>
      </w:r>
      <w:r>
        <w:rPr>
          <w:color w:val="595959" w:themeColor="text1" w:themeTint="A6"/>
          <w:sz w:val="20"/>
          <w:szCs w:val="20"/>
        </w:rPr>
        <w:fldChar w:fldCharType="end"/>
      </w:r>
    </w:p>
    <w:sectPr w:rsidR="00F864E9" w:rsidRPr="00F028A8" w:rsidSect="00AC6EC0">
      <w:headerReference w:type="default" r:id="rId8"/>
      <w:footerReference w:type="even" r:id="rId9"/>
      <w:footerReference w:type="default" r:id="rId10"/>
      <w:pgSz w:w="11906" w:h="16838" w:code="9"/>
      <w:pgMar w:top="1814" w:right="1418" w:bottom="1304" w:left="1418" w:header="709" w:footer="7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DD9" w:rsidRDefault="00016DD9" w:rsidP="005303AB">
      <w:r>
        <w:separator/>
      </w:r>
    </w:p>
  </w:endnote>
  <w:endnote w:type="continuationSeparator" w:id="0">
    <w:p w:rsidR="00016DD9" w:rsidRDefault="00016DD9" w:rsidP="005303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 Grotesk BE">
    <w:altName w:val="Akzidenz Grotesk BE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kzidenzGroteskB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A0A" w:rsidRDefault="007D3E89" w:rsidP="005303AB">
    <w:pPr>
      <w:pStyle w:val="Piedepgina"/>
      <w:rPr>
        <w:rStyle w:val="Nmerodepgina"/>
      </w:rPr>
    </w:pPr>
    <w:r>
      <w:rPr>
        <w:rStyle w:val="Nmerodepgina"/>
      </w:rPr>
      <w:fldChar w:fldCharType="begin"/>
    </w:r>
    <w:r w:rsidR="00BA2A0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A2A0A" w:rsidRDefault="00BA2A0A" w:rsidP="005303A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E45" w:rsidRPr="003A09F9" w:rsidRDefault="007D3E89" w:rsidP="00AC6EC0">
    <w:pPr>
      <w:pStyle w:val="Piedepgina"/>
      <w:framePr w:h="420" w:hRule="exact" w:vSpace="1004" w:wrap="around" w:vAnchor="page" w:hAnchor="page" w:x="10471" w:y="15751"/>
      <w:rPr>
        <w:rStyle w:val="Nmerodepgina"/>
        <w:b/>
      </w:rPr>
    </w:pPr>
    <w:r w:rsidRPr="003A09F9">
      <w:rPr>
        <w:rStyle w:val="Nmerodepgina"/>
        <w:b/>
      </w:rPr>
      <w:fldChar w:fldCharType="begin"/>
    </w:r>
    <w:r w:rsidR="00316E45" w:rsidRPr="003A09F9">
      <w:rPr>
        <w:rStyle w:val="Nmerodepgina"/>
        <w:b/>
      </w:rPr>
      <w:instrText xml:space="preserve">PAGE  </w:instrText>
    </w:r>
    <w:r w:rsidRPr="003A09F9">
      <w:rPr>
        <w:rStyle w:val="Nmerodepgina"/>
        <w:b/>
      </w:rPr>
      <w:fldChar w:fldCharType="separate"/>
    </w:r>
    <w:r w:rsidR="00DD2EC2">
      <w:rPr>
        <w:rStyle w:val="Nmerodepgina"/>
        <w:b/>
        <w:noProof/>
      </w:rPr>
      <w:t>1</w:t>
    </w:r>
    <w:r w:rsidRPr="003A09F9">
      <w:rPr>
        <w:rStyle w:val="Nmerodepgina"/>
        <w:b/>
      </w:rPr>
      <w:fldChar w:fldCharType="end"/>
    </w:r>
  </w:p>
  <w:p w:rsidR="00535F25" w:rsidRPr="00990209" w:rsidRDefault="00535F25" w:rsidP="00535F25">
    <w:pPr>
      <w:pStyle w:val="Piedepgina"/>
      <w:pBdr>
        <w:top w:val="single" w:sz="4" w:space="1" w:color="808080" w:themeColor="background1" w:themeShade="80"/>
      </w:pBdr>
      <w:spacing w:before="0" w:after="0" w:afterAutospacing="0" w:line="240" w:lineRule="auto"/>
      <w:rPr>
        <w:rStyle w:val="Nmerodepgina"/>
      </w:rPr>
    </w:pPr>
    <w:r>
      <w:rPr>
        <w:rStyle w:val="Nmerodepgina"/>
      </w:rPr>
      <w:t>Actividad 3.7. Intercambios profesionales</w:t>
    </w:r>
  </w:p>
  <w:p w:rsidR="00BA2A0A" w:rsidRPr="00535F25" w:rsidRDefault="00535F25" w:rsidP="00535F25">
    <w:pPr>
      <w:pStyle w:val="Piedepgina"/>
      <w:spacing w:before="0" w:after="0" w:afterAutospacing="0" w:line="240" w:lineRule="auto"/>
      <w:rPr>
        <w:rStyle w:val="Nmerodepgina"/>
        <w:b/>
      </w:rPr>
    </w:pPr>
    <w:r>
      <w:rPr>
        <w:rStyle w:val="Nmerodepgina"/>
        <w:b/>
      </w:rPr>
      <w:t>CONDICIONES Y TÉRMINOS DE LOS INTERCAMBIOS PROFESIONALES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DD9" w:rsidRDefault="00016DD9" w:rsidP="005303AB">
      <w:r>
        <w:separator/>
      </w:r>
    </w:p>
  </w:footnote>
  <w:footnote w:type="continuationSeparator" w:id="0">
    <w:p w:rsidR="00016DD9" w:rsidRDefault="00016DD9" w:rsidP="005303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F25" w:rsidRPr="00F73A3D" w:rsidRDefault="00535F25" w:rsidP="00535F25">
    <w:pPr>
      <w:autoSpaceDE w:val="0"/>
      <w:autoSpaceDN w:val="0"/>
      <w:adjustRightInd w:val="0"/>
      <w:spacing w:before="0" w:after="0" w:afterAutospacing="0" w:line="240" w:lineRule="auto"/>
      <w:ind w:left="1134"/>
      <w:jc w:val="left"/>
      <w:rPr>
        <w:rFonts w:ascii="Akzidenz Grotesk BE" w:hAnsi="Akzidenz Grotesk BE" w:cs="AkzidenzGroteskBE-Regular"/>
        <w:b/>
        <w:color w:val="33719F"/>
        <w:spacing w:val="-8"/>
        <w:sz w:val="16"/>
        <w:szCs w:val="20"/>
        <w:lang w:val="es-ES"/>
      </w:rPr>
    </w:pPr>
    <w:r>
      <w:rPr>
        <w:rFonts w:ascii="Akzidenz Grotesk BE" w:hAnsi="Akzidenz Grotesk BE" w:cs="AkzidenzGroteskBE-Regular"/>
        <w:b/>
        <w:noProof/>
        <w:color w:val="33719F"/>
        <w:spacing w:val="-8"/>
        <w:sz w:val="18"/>
        <w:szCs w:val="20"/>
        <w:lang w:val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4233545</wp:posOffset>
          </wp:positionH>
          <wp:positionV relativeFrom="paragraph">
            <wp:posOffset>-126365</wp:posOffset>
          </wp:positionV>
          <wp:extent cx="1981200" cy="533400"/>
          <wp:effectExtent l="19050" t="0" r="0" b="0"/>
          <wp:wrapSquare wrapText="bothSides"/>
          <wp:docPr id="7" name="Imagen 2" descr="J:\CARPETA COMPARTIDA\1.TUR\2.Exp\7.InTurPYR\0.ADM\4.HerrADM\Logos\0_POCTEFA\POCTEFA+FE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CARPETA COMPARTIDA\1.TUR\2.Exp\7.InTurPYR\0.ADM\4.HerrADM\Logos\0_POCTEFA\POCTEFA+FE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603" t="21293" r="7438" b="26261"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kzidenz Grotesk BE" w:hAnsi="Akzidenz Grotesk BE" w:cs="AkzidenzGroteskBE-Regular"/>
        <w:b/>
        <w:noProof/>
        <w:color w:val="33719F"/>
        <w:spacing w:val="-8"/>
        <w:sz w:val="18"/>
        <w:szCs w:val="20"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-347980</wp:posOffset>
          </wp:positionH>
          <wp:positionV relativeFrom="paragraph">
            <wp:posOffset>-183515</wp:posOffset>
          </wp:positionV>
          <wp:extent cx="933450" cy="533400"/>
          <wp:effectExtent l="19050" t="0" r="0" b="0"/>
          <wp:wrapSquare wrapText="bothSides"/>
          <wp:docPr id="8" name="Imagen 1" descr="J:\CARPETA COMPARTIDA\1.TUR\2.Exp\80.4.12.DisGrafPYR\1.ELE\0.Doc\1.Logos\InturPYR_PirPY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CARPETA COMPARTIDA\1.TUR\2.Exp\80.4.12.DisGrafPYR\1.ELE\0.Doc\1.Logos\InturPYR_PirPY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259" t="14520" r="11962" b="21077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73A3D">
      <w:rPr>
        <w:rFonts w:ascii="Akzidenz Grotesk BE" w:hAnsi="Akzidenz Grotesk BE" w:cs="AkzidenzGroteskBE-Regular"/>
        <w:b/>
        <w:color w:val="33719F"/>
        <w:spacing w:val="-8"/>
        <w:sz w:val="16"/>
        <w:szCs w:val="20"/>
        <w:lang w:val="es-ES"/>
      </w:rPr>
      <w:t xml:space="preserve">Innovación turística para un destino único en el corazón de los Pirineos. </w:t>
    </w:r>
  </w:p>
  <w:p w:rsidR="00535F25" w:rsidRPr="00F73A3D" w:rsidRDefault="00535F25" w:rsidP="00535F25">
    <w:pPr>
      <w:autoSpaceDE w:val="0"/>
      <w:autoSpaceDN w:val="0"/>
      <w:adjustRightInd w:val="0"/>
      <w:spacing w:before="0" w:after="0" w:afterAutospacing="0" w:line="240" w:lineRule="auto"/>
      <w:ind w:left="1134"/>
      <w:jc w:val="left"/>
      <w:rPr>
        <w:rFonts w:ascii="Akzidenz Grotesk BE" w:hAnsi="Akzidenz Grotesk BE" w:cs="AkzidenzGroteskBE-Regular"/>
        <w:b/>
        <w:color w:val="6C9CAA"/>
        <w:spacing w:val="-8"/>
        <w:sz w:val="16"/>
        <w:szCs w:val="20"/>
        <w:lang w:val="fr-FR"/>
      </w:rPr>
    </w:pPr>
    <w:r w:rsidRPr="00F73A3D">
      <w:rPr>
        <w:rFonts w:ascii="Akzidenz Grotesk BE" w:hAnsi="Akzidenz Grotesk BE" w:cs="AkzidenzGroteskBE-Regular"/>
        <w:b/>
        <w:color w:val="6C9CAA"/>
        <w:spacing w:val="-8"/>
        <w:sz w:val="16"/>
        <w:szCs w:val="20"/>
        <w:lang w:val="fr-FR"/>
      </w:rPr>
      <w:t xml:space="preserve">Innovation touristique pour une destination unique au cœur des Pyrénées. </w:t>
    </w:r>
  </w:p>
  <w:p w:rsidR="00535F25" w:rsidRPr="00F73A3D" w:rsidRDefault="00535F25" w:rsidP="00535F25">
    <w:pPr>
      <w:autoSpaceDE w:val="0"/>
      <w:autoSpaceDN w:val="0"/>
      <w:adjustRightInd w:val="0"/>
      <w:spacing w:before="0" w:after="0" w:afterAutospacing="0" w:line="240" w:lineRule="auto"/>
      <w:ind w:left="1134"/>
      <w:jc w:val="left"/>
      <w:rPr>
        <w:color w:val="808080" w:themeColor="background1" w:themeShade="80"/>
        <w:spacing w:val="-16"/>
        <w:sz w:val="20"/>
        <w:lang w:val="fr-FR"/>
      </w:rPr>
    </w:pPr>
    <w:r w:rsidRPr="00F73A3D">
      <w:rPr>
        <w:rFonts w:cs="AkzidenzGroteskBE-Regular"/>
        <w:color w:val="808080" w:themeColor="background1" w:themeShade="80"/>
        <w:spacing w:val="-16"/>
        <w:sz w:val="18"/>
        <w:szCs w:val="20"/>
        <w:lang w:val="es-ES"/>
      </w:rPr>
      <w:t xml:space="preserve">Proyecto cofinanciado por el FEDER. </w:t>
    </w:r>
    <w:r w:rsidRPr="00F73A3D">
      <w:rPr>
        <w:rFonts w:cs="AkzidenzGroteskBE-Regular"/>
        <w:color w:val="808080" w:themeColor="background1" w:themeShade="80"/>
        <w:spacing w:val="-16"/>
        <w:sz w:val="18"/>
        <w:szCs w:val="20"/>
        <w:lang w:val="fr-FR"/>
      </w:rPr>
      <w:t>Projet co-financé par le FEDER</w:t>
    </w:r>
    <w:r w:rsidRPr="00F73A3D">
      <w:rPr>
        <w:snapToGrid w:val="0"/>
        <w:color w:val="808080" w:themeColor="background1" w:themeShade="80"/>
        <w:spacing w:val="-16"/>
        <w:w w:val="0"/>
        <w:sz w:val="4"/>
        <w:szCs w:val="0"/>
        <w:u w:color="000000"/>
        <w:bdr w:val="none" w:sz="0" w:space="0" w:color="000000"/>
        <w:shd w:val="clear" w:color="000000" w:fill="000000"/>
        <w:lang w:val="fr-FR"/>
      </w:rPr>
      <w:t xml:space="preserve"> </w:t>
    </w:r>
  </w:p>
  <w:p w:rsidR="00535F25" w:rsidRPr="004B28BD" w:rsidRDefault="00535F25" w:rsidP="00535F25">
    <w:pPr>
      <w:pStyle w:val="Encabezado"/>
      <w:rPr>
        <w:lang w:val="fr-FR"/>
      </w:rPr>
    </w:pPr>
  </w:p>
  <w:p w:rsidR="005303AB" w:rsidRPr="00535F25" w:rsidRDefault="005303AB" w:rsidP="00535F25">
    <w:pPr>
      <w:pStyle w:val="Encabezado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25E4E1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2E388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C380B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DA94392"/>
    <w:multiLevelType w:val="multilevel"/>
    <w:tmpl w:val="C500157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48A2BCF"/>
    <w:multiLevelType w:val="hybridMultilevel"/>
    <w:tmpl w:val="B1384AAE"/>
    <w:lvl w:ilvl="0" w:tplc="8FFE6E98">
      <w:start w:val="1"/>
      <w:numFmt w:val="bullet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color w:val="FF9900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463FCB"/>
    <w:multiLevelType w:val="multilevel"/>
    <w:tmpl w:val="D3D66A0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928"/>
        </w:tabs>
        <w:ind w:left="1928" w:hanging="1928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22E7A1A"/>
    <w:multiLevelType w:val="hybridMultilevel"/>
    <w:tmpl w:val="2146DADC"/>
    <w:lvl w:ilvl="0" w:tplc="EE7493F2">
      <w:start w:val="1"/>
      <w:numFmt w:val="bullet"/>
      <w:lvlText w:val=""/>
      <w:lvlJc w:val="left"/>
      <w:pPr>
        <w:tabs>
          <w:tab w:val="num" w:pos="1324"/>
        </w:tabs>
        <w:ind w:left="1304" w:hanging="34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4F781C"/>
    <w:multiLevelType w:val="hybridMultilevel"/>
    <w:tmpl w:val="36DE3DDC"/>
    <w:lvl w:ilvl="0" w:tplc="CCA67CC0">
      <w:start w:val="1"/>
      <w:numFmt w:val="bullet"/>
      <w:pStyle w:val="Bolichevaco15"/>
      <w:lvlText w:val="o"/>
      <w:lvlJc w:val="left"/>
      <w:pPr>
        <w:tabs>
          <w:tab w:val="num" w:pos="1400"/>
        </w:tabs>
        <w:ind w:left="1304" w:hanging="266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8">
    <w:nsid w:val="2E2E544A"/>
    <w:multiLevelType w:val="hybridMultilevel"/>
    <w:tmpl w:val="A4EC6EDE"/>
    <w:lvl w:ilvl="0" w:tplc="18722560">
      <w:start w:val="1"/>
      <w:numFmt w:val="bullet"/>
      <w:lvlText w:val="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color w:val="99336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EB48D4"/>
    <w:multiLevelType w:val="multilevel"/>
    <w:tmpl w:val="F87C76D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35A40492"/>
    <w:multiLevelType w:val="hybridMultilevel"/>
    <w:tmpl w:val="586C8296"/>
    <w:lvl w:ilvl="0" w:tplc="7BE4434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DF3D46"/>
    <w:multiLevelType w:val="hybridMultilevel"/>
    <w:tmpl w:val="D72EA9CA"/>
    <w:lvl w:ilvl="0" w:tplc="34DE7EE4">
      <w:start w:val="1"/>
      <w:numFmt w:val="bullet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color w:val="FF9900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73154D"/>
    <w:multiLevelType w:val="multilevel"/>
    <w:tmpl w:val="09C666C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41C31AC8"/>
    <w:multiLevelType w:val="hybridMultilevel"/>
    <w:tmpl w:val="55DE8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967CDA"/>
    <w:multiLevelType w:val="hybridMultilevel"/>
    <w:tmpl w:val="FE6C2940"/>
    <w:lvl w:ilvl="0" w:tplc="A29470E8">
      <w:start w:val="1"/>
      <w:numFmt w:val="bullet"/>
      <w:lvlText w:val=""/>
      <w:lvlJc w:val="left"/>
      <w:pPr>
        <w:tabs>
          <w:tab w:val="num" w:pos="533"/>
        </w:tabs>
        <w:ind w:left="533" w:hanging="53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5">
    <w:nsid w:val="44E671BE"/>
    <w:multiLevelType w:val="multilevel"/>
    <w:tmpl w:val="813440E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479A2BF2"/>
    <w:multiLevelType w:val="multilevel"/>
    <w:tmpl w:val="5336A5F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1361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4DA33C83"/>
    <w:multiLevelType w:val="multilevel"/>
    <w:tmpl w:val="C420774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1361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5F004F3C"/>
    <w:multiLevelType w:val="multilevel"/>
    <w:tmpl w:val="2F74E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640026EE"/>
    <w:multiLevelType w:val="hybridMultilevel"/>
    <w:tmpl w:val="0928B988"/>
    <w:lvl w:ilvl="0" w:tplc="278EC74A">
      <w:start w:val="1"/>
      <w:numFmt w:val="bullet"/>
      <w:pStyle w:val="ListabolicheAzul1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b/>
        <w:color w:val="548DD4" w:themeColor="text2" w:themeTint="99"/>
        <w:sz w:val="20"/>
        <w:lang w:val="fr-FR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447A7F"/>
    <w:multiLevelType w:val="hybridMultilevel"/>
    <w:tmpl w:val="0EE4ADBA"/>
    <w:lvl w:ilvl="0" w:tplc="30601C70">
      <w:start w:val="1"/>
      <w:numFmt w:val="bullet"/>
      <w:pStyle w:val="Listabolicheverde2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b/>
        <w:color w:val="76923C" w:themeColor="accent3" w:themeShade="BF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0121BF"/>
    <w:multiLevelType w:val="hybridMultilevel"/>
    <w:tmpl w:val="8B164CEC"/>
    <w:lvl w:ilvl="0" w:tplc="41CCB81C">
      <w:start w:val="1"/>
      <w:numFmt w:val="bullet"/>
      <w:lvlText w:val=""/>
      <w:lvlJc w:val="left"/>
      <w:pPr>
        <w:tabs>
          <w:tab w:val="num" w:pos="1400"/>
        </w:tabs>
        <w:ind w:left="1304" w:hanging="264"/>
      </w:pPr>
      <w:rPr>
        <w:rFonts w:ascii="Wingdings 2" w:hAnsi="Wingdings 2" w:hint="default"/>
        <w:color w:val="D99594"/>
      </w:rPr>
    </w:lvl>
    <w:lvl w:ilvl="1" w:tplc="228CADD2">
      <w:start w:val="1"/>
      <w:numFmt w:val="bullet"/>
      <w:pStyle w:val="Listabolichenaranja15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FF9900"/>
        <w:sz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0F64AEA"/>
    <w:multiLevelType w:val="multilevel"/>
    <w:tmpl w:val="0BD65CA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1F9373B"/>
    <w:multiLevelType w:val="multilevel"/>
    <w:tmpl w:val="CB7CFD00"/>
    <w:lvl w:ilvl="0">
      <w:start w:val="1"/>
      <w:numFmt w:val="decimal"/>
      <w:pStyle w:val="Ttulo1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FFFFFF"/>
        <w:sz w:val="22"/>
      </w:r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2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74216FE6"/>
    <w:multiLevelType w:val="hybridMultilevel"/>
    <w:tmpl w:val="528C5FFC"/>
    <w:lvl w:ilvl="0" w:tplc="CD5004FE">
      <w:start w:val="1"/>
      <w:numFmt w:val="bullet"/>
      <w:lvlText w:val=""/>
      <w:lvlJc w:val="left"/>
      <w:pPr>
        <w:tabs>
          <w:tab w:val="num" w:pos="1324"/>
        </w:tabs>
        <w:ind w:left="1304" w:hanging="34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F167CD"/>
    <w:multiLevelType w:val="hybridMultilevel"/>
    <w:tmpl w:val="FF7A7476"/>
    <w:lvl w:ilvl="0" w:tplc="2586D37C">
      <w:start w:val="1"/>
      <w:numFmt w:val="bullet"/>
      <w:lvlText w:val=""/>
      <w:lvlJc w:val="left"/>
      <w:pPr>
        <w:tabs>
          <w:tab w:val="num" w:pos="473"/>
        </w:tabs>
        <w:ind w:left="454" w:hanging="341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4B3750"/>
    <w:multiLevelType w:val="hybridMultilevel"/>
    <w:tmpl w:val="C5DADBF4"/>
    <w:lvl w:ilvl="0" w:tplc="AB0A1E42">
      <w:start w:val="1"/>
      <w:numFmt w:val="bullet"/>
      <w:pStyle w:val="ListaBolichevacorojo3"/>
      <w:lvlText w:val="o"/>
      <w:lvlJc w:val="left"/>
      <w:pPr>
        <w:tabs>
          <w:tab w:val="num" w:pos="1400"/>
        </w:tabs>
        <w:ind w:left="1304" w:hanging="264"/>
      </w:pPr>
      <w:rPr>
        <w:rFonts w:ascii="Courier New" w:hAnsi="Courier New" w:cs="Courier New" w:hint="default"/>
        <w:color w:val="C0504D" w:themeColor="accent2"/>
        <w:sz w:val="1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015B5E"/>
    <w:multiLevelType w:val="hybridMultilevel"/>
    <w:tmpl w:val="CC08EE28"/>
    <w:lvl w:ilvl="0" w:tplc="FD067F9C">
      <w:start w:val="1"/>
      <w:numFmt w:val="bullet"/>
      <w:lvlText w:val=""/>
      <w:lvlJc w:val="left"/>
      <w:pPr>
        <w:tabs>
          <w:tab w:val="num" w:pos="473"/>
        </w:tabs>
        <w:ind w:left="454" w:hanging="341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201F6A"/>
    <w:multiLevelType w:val="multilevel"/>
    <w:tmpl w:val="4DE0020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7A432E5C"/>
    <w:multiLevelType w:val="hybridMultilevel"/>
    <w:tmpl w:val="974A7A06"/>
    <w:lvl w:ilvl="0" w:tplc="75A4822A">
      <w:start w:val="1"/>
      <w:numFmt w:val="bullet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color w:val="FF9900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D433D9F"/>
    <w:multiLevelType w:val="hybridMultilevel"/>
    <w:tmpl w:val="E7261A10"/>
    <w:lvl w:ilvl="0" w:tplc="41CCB81C">
      <w:start w:val="1"/>
      <w:numFmt w:val="bullet"/>
      <w:lvlText w:val=""/>
      <w:lvlJc w:val="left"/>
      <w:pPr>
        <w:tabs>
          <w:tab w:val="num" w:pos="1400"/>
        </w:tabs>
        <w:ind w:left="1304" w:hanging="264"/>
      </w:pPr>
      <w:rPr>
        <w:rFonts w:ascii="Wingdings 2" w:hAnsi="Wingdings 2" w:hint="default"/>
        <w:color w:val="D9959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E445784"/>
    <w:multiLevelType w:val="hybridMultilevel"/>
    <w:tmpl w:val="5BCE5FF6"/>
    <w:lvl w:ilvl="0" w:tplc="4E5A4ACC">
      <w:start w:val="1"/>
      <w:numFmt w:val="bullet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color w:val="FF9900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F841B9"/>
    <w:multiLevelType w:val="hybridMultilevel"/>
    <w:tmpl w:val="27A66408"/>
    <w:lvl w:ilvl="0" w:tplc="0C0A0005">
      <w:start w:val="1"/>
      <w:numFmt w:val="bullet"/>
      <w:lvlText w:val="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3"/>
  </w:num>
  <w:num w:numId="4">
    <w:abstractNumId w:val="5"/>
  </w:num>
  <w:num w:numId="5">
    <w:abstractNumId w:val="28"/>
  </w:num>
  <w:num w:numId="6">
    <w:abstractNumId w:val="22"/>
  </w:num>
  <w:num w:numId="7">
    <w:abstractNumId w:val="15"/>
  </w:num>
  <w:num w:numId="8">
    <w:abstractNumId w:val="16"/>
  </w:num>
  <w:num w:numId="9">
    <w:abstractNumId w:val="23"/>
  </w:num>
  <w:num w:numId="10">
    <w:abstractNumId w:val="17"/>
  </w:num>
  <w:num w:numId="11">
    <w:abstractNumId w:val="9"/>
  </w:num>
  <w:num w:numId="12">
    <w:abstractNumId w:val="25"/>
  </w:num>
  <w:num w:numId="13">
    <w:abstractNumId w:val="27"/>
  </w:num>
  <w:num w:numId="14">
    <w:abstractNumId w:val="14"/>
  </w:num>
  <w:num w:numId="15">
    <w:abstractNumId w:val="6"/>
  </w:num>
  <w:num w:numId="16">
    <w:abstractNumId w:val="1"/>
  </w:num>
  <w:num w:numId="17">
    <w:abstractNumId w:val="0"/>
  </w:num>
  <w:num w:numId="18">
    <w:abstractNumId w:val="2"/>
  </w:num>
  <w:num w:numId="19">
    <w:abstractNumId w:val="32"/>
  </w:num>
  <w:num w:numId="20">
    <w:abstractNumId w:val="6"/>
  </w:num>
  <w:num w:numId="21">
    <w:abstractNumId w:val="6"/>
  </w:num>
  <w:num w:numId="22">
    <w:abstractNumId w:val="24"/>
  </w:num>
  <w:num w:numId="23">
    <w:abstractNumId w:val="8"/>
  </w:num>
  <w:num w:numId="24">
    <w:abstractNumId w:val="6"/>
  </w:num>
  <w:num w:numId="25">
    <w:abstractNumId w:val="19"/>
  </w:num>
  <w:num w:numId="26">
    <w:abstractNumId w:val="31"/>
  </w:num>
  <w:num w:numId="27">
    <w:abstractNumId w:val="11"/>
  </w:num>
  <w:num w:numId="28">
    <w:abstractNumId w:val="4"/>
  </w:num>
  <w:num w:numId="29">
    <w:abstractNumId w:val="29"/>
  </w:num>
  <w:num w:numId="30">
    <w:abstractNumId w:val="29"/>
  </w:num>
  <w:num w:numId="31">
    <w:abstractNumId w:val="30"/>
  </w:num>
  <w:num w:numId="32">
    <w:abstractNumId w:val="7"/>
  </w:num>
  <w:num w:numId="33">
    <w:abstractNumId w:val="20"/>
  </w:num>
  <w:num w:numId="34">
    <w:abstractNumId w:val="20"/>
  </w:num>
  <w:num w:numId="35">
    <w:abstractNumId w:val="20"/>
  </w:num>
  <w:num w:numId="36">
    <w:abstractNumId w:val="30"/>
  </w:num>
  <w:num w:numId="37">
    <w:abstractNumId w:val="21"/>
  </w:num>
  <w:num w:numId="38">
    <w:abstractNumId w:val="30"/>
  </w:num>
  <w:num w:numId="39">
    <w:abstractNumId w:val="21"/>
  </w:num>
  <w:num w:numId="40">
    <w:abstractNumId w:val="30"/>
  </w:num>
  <w:num w:numId="41">
    <w:abstractNumId w:val="21"/>
  </w:num>
  <w:num w:numId="42">
    <w:abstractNumId w:val="30"/>
  </w:num>
  <w:num w:numId="43">
    <w:abstractNumId w:val="30"/>
  </w:num>
  <w:num w:numId="44">
    <w:abstractNumId w:val="30"/>
  </w:num>
  <w:num w:numId="45">
    <w:abstractNumId w:val="26"/>
  </w:num>
  <w:num w:numId="46">
    <w:abstractNumId w:val="23"/>
  </w:num>
  <w:num w:numId="47">
    <w:abstractNumId w:val="23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9"/>
  </w:num>
  <w:num w:numId="50">
    <w:abstractNumId w:val="13"/>
  </w:num>
  <w:num w:numId="51">
    <w:abstractNumId w:val="10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ttachedTemplate r:id="rId1"/>
  <w:stylePaneFormatFilter w:val="3F01"/>
  <w:documentProtection w:edit="forms" w:enforcement="1" w:cryptProviderType="rsaFull" w:cryptAlgorithmClass="hash" w:cryptAlgorithmType="typeAny" w:cryptAlgorithmSid="4" w:cryptSpinCount="100000" w:hash="JDRV+o/8qvmgpsEqlGY4Sg09UCU=" w:salt="jOiPq3WcoYr2POd0meECd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770B33"/>
    <w:rsid w:val="00016DD9"/>
    <w:rsid w:val="000812DC"/>
    <w:rsid w:val="000E7B9A"/>
    <w:rsid w:val="00130DD4"/>
    <w:rsid w:val="00134CC4"/>
    <w:rsid w:val="00164770"/>
    <w:rsid w:val="001855C9"/>
    <w:rsid w:val="00196A1B"/>
    <w:rsid w:val="001B255E"/>
    <w:rsid w:val="001C419C"/>
    <w:rsid w:val="001D4BCE"/>
    <w:rsid w:val="001E2426"/>
    <w:rsid w:val="001E6D8A"/>
    <w:rsid w:val="001F449E"/>
    <w:rsid w:val="001F7038"/>
    <w:rsid w:val="001F7B9A"/>
    <w:rsid w:val="00201421"/>
    <w:rsid w:val="00223A43"/>
    <w:rsid w:val="00227268"/>
    <w:rsid w:val="00237DA9"/>
    <w:rsid w:val="00255D7A"/>
    <w:rsid w:val="00271CF4"/>
    <w:rsid w:val="002950FA"/>
    <w:rsid w:val="002C2D8B"/>
    <w:rsid w:val="002C403A"/>
    <w:rsid w:val="002C7827"/>
    <w:rsid w:val="002D3281"/>
    <w:rsid w:val="002E286B"/>
    <w:rsid w:val="002F23EB"/>
    <w:rsid w:val="00316E45"/>
    <w:rsid w:val="003344E6"/>
    <w:rsid w:val="0034340F"/>
    <w:rsid w:val="00355B0B"/>
    <w:rsid w:val="00356DCB"/>
    <w:rsid w:val="003A04D4"/>
    <w:rsid w:val="003A6814"/>
    <w:rsid w:val="003C14B7"/>
    <w:rsid w:val="003C2670"/>
    <w:rsid w:val="00426D8F"/>
    <w:rsid w:val="00444331"/>
    <w:rsid w:val="00464D8C"/>
    <w:rsid w:val="00487395"/>
    <w:rsid w:val="004C2065"/>
    <w:rsid w:val="004E6AB6"/>
    <w:rsid w:val="00501112"/>
    <w:rsid w:val="00512224"/>
    <w:rsid w:val="005303AB"/>
    <w:rsid w:val="00535F25"/>
    <w:rsid w:val="00537616"/>
    <w:rsid w:val="00541FD0"/>
    <w:rsid w:val="00551296"/>
    <w:rsid w:val="00577C3B"/>
    <w:rsid w:val="00580F14"/>
    <w:rsid w:val="005821D9"/>
    <w:rsid w:val="00583E56"/>
    <w:rsid w:val="005A4B77"/>
    <w:rsid w:val="005B610F"/>
    <w:rsid w:val="005D3A69"/>
    <w:rsid w:val="005E4D1E"/>
    <w:rsid w:val="005F4F18"/>
    <w:rsid w:val="00600F14"/>
    <w:rsid w:val="0060624D"/>
    <w:rsid w:val="00606F9C"/>
    <w:rsid w:val="00614647"/>
    <w:rsid w:val="00651C19"/>
    <w:rsid w:val="00653450"/>
    <w:rsid w:val="00654FC7"/>
    <w:rsid w:val="00681302"/>
    <w:rsid w:val="00697831"/>
    <w:rsid w:val="006A1B27"/>
    <w:rsid w:val="006B4E43"/>
    <w:rsid w:val="006C4AD2"/>
    <w:rsid w:val="006D0491"/>
    <w:rsid w:val="006E5689"/>
    <w:rsid w:val="006F2279"/>
    <w:rsid w:val="006F441A"/>
    <w:rsid w:val="006F58E1"/>
    <w:rsid w:val="00727A69"/>
    <w:rsid w:val="00747820"/>
    <w:rsid w:val="00751A60"/>
    <w:rsid w:val="007633DA"/>
    <w:rsid w:val="00770B33"/>
    <w:rsid w:val="007851C3"/>
    <w:rsid w:val="007B241E"/>
    <w:rsid w:val="007D2D46"/>
    <w:rsid w:val="007D3E89"/>
    <w:rsid w:val="007E7275"/>
    <w:rsid w:val="00826611"/>
    <w:rsid w:val="00826920"/>
    <w:rsid w:val="0084139A"/>
    <w:rsid w:val="008428FD"/>
    <w:rsid w:val="008714D0"/>
    <w:rsid w:val="008C3193"/>
    <w:rsid w:val="008E0718"/>
    <w:rsid w:val="00900596"/>
    <w:rsid w:val="00901F3A"/>
    <w:rsid w:val="00903878"/>
    <w:rsid w:val="00903F0C"/>
    <w:rsid w:val="00911FCE"/>
    <w:rsid w:val="00913F2F"/>
    <w:rsid w:val="00934012"/>
    <w:rsid w:val="009443BE"/>
    <w:rsid w:val="00945242"/>
    <w:rsid w:val="009630EC"/>
    <w:rsid w:val="00990209"/>
    <w:rsid w:val="009A73CC"/>
    <w:rsid w:val="009F2D29"/>
    <w:rsid w:val="00A02129"/>
    <w:rsid w:val="00A042A0"/>
    <w:rsid w:val="00A047CE"/>
    <w:rsid w:val="00A72AA9"/>
    <w:rsid w:val="00AC3D45"/>
    <w:rsid w:val="00AC6EC0"/>
    <w:rsid w:val="00AD26A7"/>
    <w:rsid w:val="00AD7823"/>
    <w:rsid w:val="00AE754B"/>
    <w:rsid w:val="00B009A0"/>
    <w:rsid w:val="00B02B9F"/>
    <w:rsid w:val="00B034D9"/>
    <w:rsid w:val="00B05CCA"/>
    <w:rsid w:val="00B1246C"/>
    <w:rsid w:val="00B5043D"/>
    <w:rsid w:val="00B67811"/>
    <w:rsid w:val="00B679FE"/>
    <w:rsid w:val="00B949AB"/>
    <w:rsid w:val="00B9741D"/>
    <w:rsid w:val="00BA2A0A"/>
    <w:rsid w:val="00BB39D1"/>
    <w:rsid w:val="00BE1C30"/>
    <w:rsid w:val="00C15C44"/>
    <w:rsid w:val="00C33624"/>
    <w:rsid w:val="00C378B5"/>
    <w:rsid w:val="00C43664"/>
    <w:rsid w:val="00C46D5F"/>
    <w:rsid w:val="00C6575D"/>
    <w:rsid w:val="00C75DF7"/>
    <w:rsid w:val="00CC0284"/>
    <w:rsid w:val="00CC49B5"/>
    <w:rsid w:val="00CD0CFE"/>
    <w:rsid w:val="00CD67AA"/>
    <w:rsid w:val="00CD6897"/>
    <w:rsid w:val="00CD6F7A"/>
    <w:rsid w:val="00CE6949"/>
    <w:rsid w:val="00CF16BF"/>
    <w:rsid w:val="00CF17E6"/>
    <w:rsid w:val="00D0716A"/>
    <w:rsid w:val="00D16859"/>
    <w:rsid w:val="00D250FA"/>
    <w:rsid w:val="00D26C08"/>
    <w:rsid w:val="00D3775F"/>
    <w:rsid w:val="00D44D7C"/>
    <w:rsid w:val="00D53BFA"/>
    <w:rsid w:val="00D618DC"/>
    <w:rsid w:val="00D9107C"/>
    <w:rsid w:val="00DA6C2E"/>
    <w:rsid w:val="00DC69B2"/>
    <w:rsid w:val="00DD2EC2"/>
    <w:rsid w:val="00DE15AD"/>
    <w:rsid w:val="00DF2F36"/>
    <w:rsid w:val="00DF4EF5"/>
    <w:rsid w:val="00E10D44"/>
    <w:rsid w:val="00E36AA4"/>
    <w:rsid w:val="00E370CD"/>
    <w:rsid w:val="00E60D92"/>
    <w:rsid w:val="00E72F7E"/>
    <w:rsid w:val="00E91438"/>
    <w:rsid w:val="00EA5925"/>
    <w:rsid w:val="00EB5AFE"/>
    <w:rsid w:val="00EB5C06"/>
    <w:rsid w:val="00ED6D96"/>
    <w:rsid w:val="00F028A8"/>
    <w:rsid w:val="00F029BE"/>
    <w:rsid w:val="00F13445"/>
    <w:rsid w:val="00F4454F"/>
    <w:rsid w:val="00F506C2"/>
    <w:rsid w:val="00F64ED7"/>
    <w:rsid w:val="00F665C8"/>
    <w:rsid w:val="00F727C0"/>
    <w:rsid w:val="00F864E9"/>
    <w:rsid w:val="00FE2463"/>
    <w:rsid w:val="00FE4C6E"/>
    <w:rsid w:val="00FF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Emphasis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419C"/>
    <w:pPr>
      <w:spacing w:before="120" w:after="100" w:afterAutospacing="1" w:line="276" w:lineRule="auto"/>
      <w:jc w:val="both"/>
    </w:pPr>
    <w:rPr>
      <w:rFonts w:asciiTheme="minorHAnsi" w:hAnsiTheme="minorHAnsi"/>
      <w:sz w:val="22"/>
      <w:szCs w:val="22"/>
      <w:lang w:val="es-ES_tradnl"/>
    </w:rPr>
  </w:style>
  <w:style w:type="paragraph" w:styleId="Ttulo1">
    <w:name w:val="heading 1"/>
    <w:basedOn w:val="Normal"/>
    <w:next w:val="Normal"/>
    <w:qFormat/>
    <w:rsid w:val="005821D9"/>
    <w:pPr>
      <w:keepNext/>
      <w:numPr>
        <w:numId w:val="9"/>
      </w:numPr>
      <w:shd w:val="clear" w:color="auto" w:fill="365F91" w:themeFill="accent1" w:themeFillShade="BF"/>
      <w:spacing w:before="60" w:after="60" w:afterAutospacing="0" w:line="240" w:lineRule="auto"/>
      <w:outlineLvl w:val="0"/>
    </w:pPr>
    <w:rPr>
      <w:rFonts w:cs="Arial"/>
      <w:b/>
      <w:bCs/>
      <w:caps/>
      <w:color w:val="FFFFFF"/>
      <w:kern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5821D9"/>
    <w:pPr>
      <w:keepNext/>
      <w:pBdr>
        <w:bottom w:val="single" w:sz="4" w:space="1" w:color="548DD4" w:themeColor="text2" w:themeTint="99"/>
      </w:pBdr>
      <w:spacing w:before="360" w:after="120" w:afterAutospacing="0" w:line="240" w:lineRule="auto"/>
      <w:outlineLvl w:val="1"/>
    </w:pPr>
    <w:rPr>
      <w:rFonts w:cs="Arial"/>
      <w:b/>
      <w:bCs/>
      <w:iCs/>
      <w:caps/>
      <w:color w:val="548DD4" w:themeColor="text2" w:themeTint="99"/>
      <w:szCs w:val="28"/>
    </w:rPr>
  </w:style>
  <w:style w:type="paragraph" w:styleId="Ttulo3">
    <w:name w:val="heading 3"/>
    <w:basedOn w:val="Normal"/>
    <w:next w:val="Normal"/>
    <w:qFormat/>
    <w:rsid w:val="005821D9"/>
    <w:pPr>
      <w:keepNext/>
      <w:numPr>
        <w:ilvl w:val="2"/>
        <w:numId w:val="9"/>
      </w:numPr>
      <w:spacing w:before="60" w:after="60" w:afterAutospacing="0"/>
      <w:outlineLvl w:val="2"/>
    </w:pPr>
    <w:rPr>
      <w:rFonts w:cs="Arial"/>
      <w:b/>
      <w:bCs/>
      <w:color w:val="548DD4" w:themeColor="text2" w:themeTint="99"/>
      <w:szCs w:val="26"/>
    </w:rPr>
  </w:style>
  <w:style w:type="paragraph" w:styleId="Ttulo4">
    <w:name w:val="heading 4"/>
    <w:basedOn w:val="Normal"/>
    <w:next w:val="Normal"/>
    <w:qFormat/>
    <w:rsid w:val="005821D9"/>
    <w:pPr>
      <w:keepNext/>
      <w:numPr>
        <w:ilvl w:val="3"/>
        <w:numId w:val="9"/>
      </w:numPr>
      <w:spacing w:before="60" w:after="60" w:afterAutospacing="0"/>
      <w:outlineLvl w:val="3"/>
    </w:pPr>
    <w:rPr>
      <w:b/>
      <w:bCs/>
      <w:color w:val="76923C" w:themeColor="accent3" w:themeShade="BF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90209"/>
    <w:pPr>
      <w:tabs>
        <w:tab w:val="center" w:pos="4252"/>
        <w:tab w:val="right" w:pos="8504"/>
      </w:tabs>
      <w:spacing w:before="0" w:after="0" w:afterAutospacing="0"/>
    </w:pPr>
    <w:rPr>
      <w:color w:val="808080"/>
      <w:sz w:val="18"/>
    </w:rPr>
  </w:style>
  <w:style w:type="paragraph" w:styleId="Piedepgina">
    <w:name w:val="footer"/>
    <w:basedOn w:val="Normal"/>
    <w:link w:val="PiedepginaCar"/>
    <w:uiPriority w:val="99"/>
    <w:rsid w:val="00C46D5F"/>
    <w:pPr>
      <w:tabs>
        <w:tab w:val="center" w:pos="4252"/>
        <w:tab w:val="right" w:pos="8504"/>
      </w:tabs>
    </w:pPr>
    <w:rPr>
      <w:color w:val="808080"/>
      <w:sz w:val="18"/>
    </w:rPr>
  </w:style>
  <w:style w:type="paragraph" w:customStyle="1" w:styleId="TITULO1SINNUMERACIN">
    <w:name w:val="TITULO 1 SIN NUMERACIÓN"/>
    <w:basedOn w:val="Normal"/>
    <w:rsid w:val="00FE4C6E"/>
    <w:pPr>
      <w:shd w:val="clear" w:color="auto" w:fill="31849B"/>
      <w:spacing w:before="240" w:after="60"/>
      <w:ind w:firstLine="284"/>
    </w:pPr>
    <w:rPr>
      <w:b/>
      <w:caps/>
      <w:color w:val="FFFFFF"/>
    </w:rPr>
  </w:style>
  <w:style w:type="paragraph" w:customStyle="1" w:styleId="normalnegritasubrayado">
    <w:name w:val="normal negrita subrayado"/>
    <w:basedOn w:val="Ttulo4"/>
    <w:rsid w:val="00C46D5F"/>
    <w:pPr>
      <w:numPr>
        <w:ilvl w:val="0"/>
        <w:numId w:val="0"/>
      </w:numPr>
    </w:pPr>
    <w:rPr>
      <w:color w:val="auto"/>
      <w:u w:val="single"/>
    </w:rPr>
  </w:style>
  <w:style w:type="paragraph" w:customStyle="1" w:styleId="ListabolicheAzul1">
    <w:name w:val="Lista boliche Azul (1)"/>
    <w:basedOn w:val="Normal"/>
    <w:qFormat/>
    <w:rsid w:val="005821D9"/>
    <w:pPr>
      <w:numPr>
        <w:numId w:val="25"/>
      </w:numPr>
      <w:tabs>
        <w:tab w:val="left" w:pos="340"/>
      </w:tabs>
      <w:spacing w:before="0" w:after="0" w:afterAutospacing="0"/>
    </w:pPr>
  </w:style>
  <w:style w:type="character" w:styleId="Nmerodepgina">
    <w:name w:val="page number"/>
    <w:basedOn w:val="Fuentedeprrafopredeter"/>
    <w:rsid w:val="00990209"/>
  </w:style>
  <w:style w:type="paragraph" w:customStyle="1" w:styleId="Listabolicheverde2">
    <w:name w:val="Lista boliche verde (2)"/>
    <w:basedOn w:val="Normal"/>
    <w:qFormat/>
    <w:rsid w:val="005821D9"/>
    <w:pPr>
      <w:numPr>
        <w:numId w:val="33"/>
      </w:numPr>
      <w:spacing w:before="0" w:after="0" w:afterAutospacing="0"/>
    </w:pPr>
  </w:style>
  <w:style w:type="paragraph" w:customStyle="1" w:styleId="Bolichevaco15">
    <w:name w:val="Boliche vacío 1.5"/>
    <w:basedOn w:val="Normal"/>
    <w:rsid w:val="009F2D29"/>
    <w:pPr>
      <w:numPr>
        <w:numId w:val="32"/>
      </w:numPr>
      <w:tabs>
        <w:tab w:val="left" w:pos="1304"/>
      </w:tabs>
      <w:spacing w:before="0" w:after="0" w:afterAutospacing="0"/>
    </w:pPr>
    <w:rPr>
      <w:szCs w:val="20"/>
    </w:rPr>
  </w:style>
  <w:style w:type="paragraph" w:customStyle="1" w:styleId="ListaBolichevacorojo3">
    <w:name w:val="Lista Boliche vacío rojo (3)"/>
    <w:basedOn w:val="Normal"/>
    <w:qFormat/>
    <w:rsid w:val="005303AB"/>
    <w:pPr>
      <w:numPr>
        <w:numId w:val="45"/>
      </w:numPr>
      <w:tabs>
        <w:tab w:val="clear" w:pos="1400"/>
      </w:tabs>
      <w:spacing w:before="0" w:after="0" w:afterAutospacing="0"/>
    </w:pPr>
  </w:style>
  <w:style w:type="character" w:styleId="Textoennegrita">
    <w:name w:val="Strong"/>
    <w:basedOn w:val="Fuentedeprrafopredeter"/>
    <w:rsid w:val="00130DD4"/>
    <w:rPr>
      <w:b/>
      <w:bCs/>
    </w:rPr>
  </w:style>
  <w:style w:type="paragraph" w:customStyle="1" w:styleId="Listabolichenaranja15">
    <w:name w:val="Lista boliche naranja 1.5"/>
    <w:basedOn w:val="Normal"/>
    <w:rsid w:val="007633DA"/>
    <w:pPr>
      <w:numPr>
        <w:ilvl w:val="1"/>
        <w:numId w:val="37"/>
      </w:numPr>
    </w:pPr>
  </w:style>
  <w:style w:type="paragraph" w:styleId="Textodeglobo">
    <w:name w:val="Balloon Text"/>
    <w:basedOn w:val="Normal"/>
    <w:link w:val="TextodegloboCar"/>
    <w:rsid w:val="005B61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B610F"/>
    <w:rPr>
      <w:rFonts w:ascii="Tahoma" w:hAnsi="Tahoma" w:cs="Tahoma"/>
      <w:sz w:val="16"/>
      <w:szCs w:val="16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6E45"/>
    <w:rPr>
      <w:rFonts w:asciiTheme="minorHAnsi" w:hAnsiTheme="minorHAnsi"/>
      <w:color w:val="808080"/>
      <w:sz w:val="18"/>
      <w:szCs w:val="22"/>
      <w:lang w:val="es-ES_tradnl"/>
    </w:rPr>
  </w:style>
  <w:style w:type="table" w:styleId="Tablaconcuadrcula">
    <w:name w:val="Table Grid"/>
    <w:basedOn w:val="Tablanormal"/>
    <w:rsid w:val="00C657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C6575D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rsid w:val="001C419C"/>
    <w:rPr>
      <w:rFonts w:asciiTheme="minorHAnsi" w:hAnsiTheme="minorHAnsi" w:cs="Arial"/>
      <w:b/>
      <w:bCs/>
      <w:iCs/>
      <w:caps/>
      <w:color w:val="548DD4" w:themeColor="text2" w:themeTint="99"/>
      <w:sz w:val="22"/>
      <w:szCs w:val="28"/>
      <w:lang w:val="es-ES_tradnl"/>
    </w:rPr>
  </w:style>
  <w:style w:type="paragraph" w:styleId="Prrafodelista">
    <w:name w:val="List Paragraph"/>
    <w:basedOn w:val="Normal"/>
    <w:uiPriority w:val="34"/>
    <w:rsid w:val="001C419C"/>
    <w:pPr>
      <w:ind w:left="720"/>
      <w:contextualSpacing/>
    </w:pPr>
  </w:style>
  <w:style w:type="character" w:styleId="Refdecomentario">
    <w:name w:val="annotation reference"/>
    <w:basedOn w:val="Fuentedeprrafopredeter"/>
    <w:rsid w:val="008714D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714D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8714D0"/>
    <w:rPr>
      <w:rFonts w:asciiTheme="minorHAnsi" w:hAnsiTheme="minorHAnsi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8714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8714D0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654FC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Plantilla_InturPY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9424E-810E-4FA0-A386-FEEB52C04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Plantilla_InturPYR</Template>
  <TotalTime>8</TotalTime>
  <Pages>1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usuario</dc:creator>
  <cp:lastModifiedBy>usuario</cp:lastModifiedBy>
  <cp:revision>8</cp:revision>
  <cp:lastPrinted>2016-10-04T08:25:00Z</cp:lastPrinted>
  <dcterms:created xsi:type="dcterms:W3CDTF">2018-01-22T10:49:00Z</dcterms:created>
  <dcterms:modified xsi:type="dcterms:W3CDTF">2018-04-10T07:42:00Z</dcterms:modified>
</cp:coreProperties>
</file>