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BBD" w:rsidRDefault="00D618DC" w:rsidP="00D618DC">
      <w:pPr>
        <w:pStyle w:val="Ttulo1"/>
        <w:numPr>
          <w:ilvl w:val="0"/>
          <w:numId w:val="0"/>
        </w:numPr>
        <w:jc w:val="center"/>
        <w:rPr>
          <w:lang w:val="es-ES"/>
        </w:rPr>
      </w:pPr>
      <w:r w:rsidRPr="00D618DC">
        <w:rPr>
          <w:lang w:val="es-ES"/>
        </w:rPr>
        <w:t>ANEXO</w:t>
      </w:r>
      <w:r w:rsidR="00D07BBD">
        <w:rPr>
          <w:lang w:val="es-ES"/>
        </w:rPr>
        <w:t>S</w:t>
      </w:r>
    </w:p>
    <w:p w:rsidR="00D07BBD" w:rsidRPr="00D07BBD" w:rsidRDefault="00D07BBD" w:rsidP="00D07BBD">
      <w:pPr>
        <w:rPr>
          <w:sz w:val="4"/>
          <w:lang w:val="es-ES"/>
        </w:rPr>
      </w:pPr>
    </w:p>
    <w:p w:rsidR="00C6575D" w:rsidRPr="00D07BBD" w:rsidRDefault="0065111A" w:rsidP="00D07BBD">
      <w:pPr>
        <w:jc w:val="center"/>
        <w:rPr>
          <w:b/>
          <w:color w:val="365F91" w:themeColor="accent1" w:themeShade="BF"/>
          <w:sz w:val="40"/>
          <w:lang w:val="es-ES"/>
        </w:rPr>
      </w:pPr>
      <w:bookmarkStart w:id="0" w:name="OLE_LINK8"/>
      <w:bookmarkStart w:id="1" w:name="OLE_LINK14"/>
      <w:r>
        <w:rPr>
          <w:b/>
          <w:color w:val="365F91" w:themeColor="accent1" w:themeShade="BF"/>
          <w:sz w:val="40"/>
          <w:lang w:val="es-ES"/>
        </w:rPr>
        <w:t xml:space="preserve">ANEXO I. </w:t>
      </w:r>
      <w:r w:rsidR="00D07BBD" w:rsidRPr="00D07BBD">
        <w:rPr>
          <w:b/>
          <w:color w:val="365F91" w:themeColor="accent1" w:themeShade="BF"/>
          <w:sz w:val="40"/>
          <w:lang w:val="es-ES"/>
        </w:rPr>
        <w:t>INFORME DEL INTERCAMBIO</w:t>
      </w:r>
    </w:p>
    <w:bookmarkEnd w:id="0"/>
    <w:bookmarkEnd w:id="1"/>
    <w:p w:rsidR="00D618DC" w:rsidRPr="00D07BBD" w:rsidRDefault="00D618DC" w:rsidP="00D618DC">
      <w:pPr>
        <w:rPr>
          <w:sz w:val="2"/>
          <w:lang w:val="es-ES"/>
        </w:rPr>
      </w:pPr>
    </w:p>
    <w:p w:rsidR="00D618DC" w:rsidRPr="00D618DC" w:rsidRDefault="00D618DC" w:rsidP="00D618DC">
      <w:pPr>
        <w:pStyle w:val="Ttulo2"/>
        <w:numPr>
          <w:ilvl w:val="1"/>
          <w:numId w:val="48"/>
        </w:numPr>
        <w:pBdr>
          <w:bottom w:val="single" w:sz="4" w:space="0" w:color="548DD4" w:themeColor="text2" w:themeTint="99"/>
        </w:pBdr>
      </w:pPr>
      <w:r w:rsidRPr="00D618DC">
        <w:t>Datos generales</w:t>
      </w:r>
    </w:p>
    <w:p w:rsidR="0076642D" w:rsidRDefault="00C911DC">
      <w:pPr>
        <w:pStyle w:val="ListabolicheAzul1"/>
        <w:numPr>
          <w:ilvl w:val="0"/>
          <w:numId w:val="0"/>
        </w:numPr>
        <w:ind w:left="576"/>
        <w:rPr>
          <w:color w:val="365F91" w:themeColor="accent1" w:themeShade="BF"/>
          <w:lang w:val="es-ES"/>
        </w:rPr>
      </w:pPr>
      <w:bookmarkStart w:id="2" w:name="OLE_LINK29"/>
      <w:bookmarkStart w:id="3" w:name="OLE_LINK30"/>
      <w:r>
        <w:rPr>
          <w:color w:val="365F91" w:themeColor="accent1" w:themeShade="BF"/>
          <w:lang w:val="es-ES"/>
        </w:rPr>
        <w:t>ENTIDAD RECEPTORA</w:t>
      </w:r>
    </w:p>
    <w:p w:rsidR="00D618DC" w:rsidRPr="00A337FF" w:rsidRDefault="00D618DC" w:rsidP="00D618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No</w:t>
      </w:r>
      <w:r w:rsidR="00DE15AD" w:rsidRPr="00A337FF">
        <w:rPr>
          <w:color w:val="365F91" w:themeColor="accent1" w:themeShade="BF"/>
          <w:lang w:val="es-ES"/>
        </w:rPr>
        <w:t>mbre de la entidad participante</w:t>
      </w:r>
      <w:r w:rsidR="006C4AD2" w:rsidRPr="00A337FF">
        <w:rPr>
          <w:color w:val="365F91" w:themeColor="accent1" w:themeShade="BF"/>
          <w:lang w:val="es-ES"/>
        </w:rPr>
        <w:t>:</w:t>
      </w:r>
    </w:p>
    <w:p w:rsidR="00D618DC" w:rsidRPr="00A337FF" w:rsidRDefault="00D618DC" w:rsidP="00D618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Nombre de la persona que participa en el intercambio:</w:t>
      </w:r>
    </w:p>
    <w:p w:rsidR="00D618DC" w:rsidRPr="00A337FF" w:rsidRDefault="00D618DC" w:rsidP="00D618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Cargo y funciones de la persona que participa en el intercambio:</w:t>
      </w:r>
    </w:p>
    <w:p w:rsidR="00D618DC" w:rsidRDefault="00D618DC" w:rsidP="00D618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Fecha del intercambio:</w:t>
      </w:r>
    </w:p>
    <w:p w:rsidR="0076642D" w:rsidRDefault="0076642D">
      <w:pPr>
        <w:pStyle w:val="ListabolicheAzul1"/>
        <w:numPr>
          <w:ilvl w:val="0"/>
          <w:numId w:val="0"/>
        </w:numPr>
        <w:ind w:left="680"/>
        <w:rPr>
          <w:color w:val="365F91" w:themeColor="accent1" w:themeShade="BF"/>
          <w:lang w:val="es-ES"/>
        </w:rPr>
      </w:pPr>
    </w:p>
    <w:p w:rsidR="00C911DC" w:rsidRDefault="00C911DC" w:rsidP="00D67860">
      <w:pPr>
        <w:pStyle w:val="ListabolicheAzul1"/>
        <w:numPr>
          <w:ilvl w:val="0"/>
          <w:numId w:val="0"/>
        </w:numPr>
        <w:ind w:left="576"/>
        <w:rPr>
          <w:color w:val="365F91" w:themeColor="accent1" w:themeShade="BF"/>
          <w:lang w:val="es-ES"/>
        </w:rPr>
      </w:pPr>
      <w:r>
        <w:rPr>
          <w:color w:val="365F91" w:themeColor="accent1" w:themeShade="BF"/>
          <w:lang w:val="es-ES"/>
        </w:rPr>
        <w:t>ENTIDAD VISITANTE</w:t>
      </w:r>
    </w:p>
    <w:p w:rsidR="00C911DC" w:rsidRPr="00A337FF" w:rsidRDefault="00C911DC" w:rsidP="00C911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Nombre de la entidad participante:</w:t>
      </w:r>
    </w:p>
    <w:p w:rsidR="00C911DC" w:rsidRPr="00A337FF" w:rsidRDefault="00C911DC" w:rsidP="00C911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Nombre de la persona que participa en el intercambio:</w:t>
      </w:r>
    </w:p>
    <w:p w:rsidR="00C911DC" w:rsidRPr="00A337FF" w:rsidRDefault="00C911DC" w:rsidP="00C911DC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Cargo y funciones de la persona que participa en el intercambio:</w:t>
      </w:r>
    </w:p>
    <w:p w:rsidR="00C911DC" w:rsidRPr="00D67860" w:rsidRDefault="00C911DC" w:rsidP="00D67860">
      <w:pPr>
        <w:pStyle w:val="ListabolicheAzul1"/>
        <w:rPr>
          <w:color w:val="365F91" w:themeColor="accent1" w:themeShade="BF"/>
          <w:lang w:val="es-ES"/>
        </w:rPr>
      </w:pPr>
      <w:r w:rsidRPr="00A337FF">
        <w:rPr>
          <w:color w:val="365F91" w:themeColor="accent1" w:themeShade="BF"/>
          <w:lang w:val="es-ES"/>
        </w:rPr>
        <w:t>Fecha del intercambio:</w:t>
      </w:r>
    </w:p>
    <w:bookmarkEnd w:id="2"/>
    <w:bookmarkEnd w:id="3"/>
    <w:p w:rsidR="00D618DC" w:rsidRPr="00D618DC" w:rsidRDefault="00D618DC" w:rsidP="00D618DC">
      <w:pPr>
        <w:pStyle w:val="Ttulo2"/>
        <w:numPr>
          <w:ilvl w:val="1"/>
          <w:numId w:val="48"/>
        </w:numPr>
        <w:pBdr>
          <w:bottom w:val="single" w:sz="4" w:space="0" w:color="548DD4" w:themeColor="text2" w:themeTint="99"/>
        </w:pBdr>
      </w:pPr>
      <w:r w:rsidRPr="00D618DC">
        <w:t>Programa de visita</w:t>
      </w:r>
      <w:r>
        <w:t xml:space="preserve"> y personas encontradas</w:t>
      </w:r>
    </w:p>
    <w:tbl>
      <w:tblPr>
        <w:tblW w:w="0" w:type="auto"/>
        <w:jc w:val="center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3751"/>
        <w:gridCol w:w="4121"/>
      </w:tblGrid>
      <w:tr w:rsidR="001C419C" w:rsidRPr="00063C49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Comida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RESTAURANTE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Alojamiento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ALOJAMIENTO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1C419C" w:rsidRPr="00063C49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1C419C" w:rsidRPr="00063C49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Comida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RESTAURANTE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1C419C" w:rsidRPr="001C419C" w:rsidTr="00A337FF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419C" w:rsidRPr="00F028A8" w:rsidRDefault="001C419C" w:rsidP="00A337FF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</w:tbl>
    <w:p w:rsidR="001C419C" w:rsidRDefault="001C419C" w:rsidP="001C419C">
      <w:pPr>
        <w:pStyle w:val="Ttulo2"/>
        <w:numPr>
          <w:ilvl w:val="1"/>
          <w:numId w:val="9"/>
        </w:numPr>
        <w:pBdr>
          <w:bottom w:val="single" w:sz="4" w:space="0" w:color="548DD4" w:themeColor="text2" w:themeTint="99"/>
        </w:pBdr>
      </w:pPr>
      <w:r>
        <w:t>Evaluación</w:t>
      </w:r>
    </w:p>
    <w:p w:rsidR="001C419C" w:rsidRPr="009C2342" w:rsidRDefault="001C419C" w:rsidP="001C419C">
      <w:pPr>
        <w:pStyle w:val="Prrafodelista"/>
        <w:numPr>
          <w:ilvl w:val="0"/>
          <w:numId w:val="50"/>
        </w:numPr>
        <w:ind w:left="426" w:hanging="284"/>
        <w:rPr>
          <w:color w:val="365F91" w:themeColor="accent1" w:themeShade="BF"/>
          <w:lang w:val="es-ES"/>
        </w:rPr>
      </w:pPr>
      <w:r w:rsidRPr="009C2342">
        <w:rPr>
          <w:color w:val="365F91" w:themeColor="accent1" w:themeShade="BF"/>
          <w:lang w:val="es-ES"/>
        </w:rPr>
        <w:t xml:space="preserve">¿Había tenido relación profesional anteriormente con </w:t>
      </w:r>
      <w:r w:rsidR="00927947">
        <w:rPr>
          <w:color w:val="595959" w:themeColor="text1" w:themeTint="A6"/>
          <w:lang w:val="es-ES"/>
        </w:rPr>
        <w:t>la ENTIDAD VISITANTE</w:t>
      </w:r>
      <w:r w:rsidRPr="009C2342">
        <w:rPr>
          <w:color w:val="365F91" w:themeColor="accent1" w:themeShade="BF"/>
          <w:lang w:val="es-ES"/>
        </w:rPr>
        <w:t>?</w:t>
      </w:r>
    </w:p>
    <w:p w:rsidR="001C419C" w:rsidRDefault="001C419C" w:rsidP="001C419C">
      <w:pPr>
        <w:spacing w:before="0"/>
        <w:ind w:left="426"/>
        <w:rPr>
          <w:lang w:val="es-ES"/>
        </w:rPr>
      </w:pPr>
      <w:r>
        <w:rPr>
          <w:lang w:val="es-ES"/>
        </w:rPr>
        <w:sym w:font="Wingdings" w:char="F0A8"/>
      </w:r>
      <w:r>
        <w:rPr>
          <w:lang w:val="es-ES"/>
        </w:rPr>
        <w:t xml:space="preserve"> Sí   </w:t>
      </w:r>
      <w:r>
        <w:rPr>
          <w:lang w:val="es-ES"/>
        </w:rPr>
        <w:sym w:font="Wingdings" w:char="F0A8"/>
      </w:r>
      <w:r>
        <w:rPr>
          <w:lang w:val="es-ES"/>
        </w:rPr>
        <w:t xml:space="preserve">  No</w:t>
      </w:r>
    </w:p>
    <w:p w:rsidR="001C419C" w:rsidRPr="008152D9" w:rsidRDefault="001C419C" w:rsidP="001C419C">
      <w:pPr>
        <w:pStyle w:val="Prrafodelista"/>
        <w:numPr>
          <w:ilvl w:val="0"/>
          <w:numId w:val="50"/>
        </w:numPr>
        <w:ind w:left="426" w:hanging="284"/>
        <w:rPr>
          <w:color w:val="365F91" w:themeColor="accent1" w:themeShade="BF"/>
          <w:lang w:val="es-ES"/>
        </w:rPr>
      </w:pPr>
      <w:r w:rsidRPr="008152D9">
        <w:rPr>
          <w:color w:val="365F91" w:themeColor="accent1" w:themeShade="BF"/>
          <w:lang w:val="es-ES"/>
        </w:rPr>
        <w:lastRenderedPageBreak/>
        <w:t>Por favor, valore del 1 (</w:t>
      </w:r>
      <w:r w:rsidRPr="008152D9">
        <w:rPr>
          <w:color w:val="365F91" w:themeColor="accent1" w:themeShade="BF"/>
          <w:lang w:val="es-ES"/>
        </w:rPr>
        <w:sym w:font="Wingdings" w:char="F04C"/>
      </w:r>
      <w:r w:rsidRPr="008152D9">
        <w:rPr>
          <w:color w:val="365F91" w:themeColor="accent1" w:themeShade="BF"/>
          <w:lang w:val="es-ES"/>
        </w:rPr>
        <w:t>) al 10 (</w:t>
      </w:r>
      <w:r w:rsidRPr="008152D9">
        <w:rPr>
          <w:color w:val="365F91" w:themeColor="accent1" w:themeShade="BF"/>
          <w:lang w:val="es-ES"/>
        </w:rPr>
        <w:sym w:font="Wingdings" w:char="F04A"/>
      </w:r>
      <w:r w:rsidRPr="008152D9">
        <w:rPr>
          <w:color w:val="365F91" w:themeColor="accent1" w:themeShade="BF"/>
          <w:lang w:val="es-ES"/>
        </w:rPr>
        <w:t>) las siguientes cuestiones:</w:t>
      </w:r>
    </w:p>
    <w:tbl>
      <w:tblPr>
        <w:tblStyle w:val="Tablaconcuadrcula"/>
        <w:tblW w:w="9661" w:type="dxa"/>
        <w:tblLayout w:type="fixed"/>
        <w:tblLook w:val="04A0"/>
      </w:tblPr>
      <w:tblGrid>
        <w:gridCol w:w="5637"/>
        <w:gridCol w:w="402"/>
        <w:gridCol w:w="402"/>
        <w:gridCol w:w="403"/>
        <w:gridCol w:w="402"/>
        <w:gridCol w:w="403"/>
        <w:gridCol w:w="402"/>
        <w:gridCol w:w="402"/>
        <w:gridCol w:w="403"/>
        <w:gridCol w:w="402"/>
        <w:gridCol w:w="403"/>
      </w:tblGrid>
      <w:tr w:rsidR="001C419C" w:rsidTr="00A337FF">
        <w:trPr>
          <w:tblHeader/>
        </w:trPr>
        <w:tc>
          <w:tcPr>
            <w:tcW w:w="5637" w:type="dxa"/>
          </w:tcPr>
          <w:p w:rsidR="001C419C" w:rsidRDefault="001C419C" w:rsidP="00A337FF">
            <w:pPr>
              <w:spacing w:before="40" w:after="80" w:afterAutospacing="0" w:line="240" w:lineRule="auto"/>
              <w:rPr>
                <w:lang w:val="es-ES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1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2</w:t>
            </w: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3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4</w:t>
            </w: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5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6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7</w:t>
            </w: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8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9</w:t>
            </w: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ind w:left="-108" w:right="-131"/>
              <w:jc w:val="center"/>
              <w:rPr>
                <w:b/>
                <w:color w:val="365F91" w:themeColor="accent1" w:themeShade="BF"/>
                <w:sz w:val="20"/>
                <w:lang w:val="es-ES"/>
              </w:rPr>
            </w:pPr>
            <w:r w:rsidRPr="00807881">
              <w:rPr>
                <w:b/>
                <w:color w:val="365F91" w:themeColor="accent1" w:themeShade="BF"/>
                <w:sz w:val="20"/>
                <w:lang w:val="es-ES"/>
              </w:rPr>
              <w:t>10</w:t>
            </w:r>
          </w:p>
        </w:tc>
      </w:tr>
      <w:tr w:rsidR="001C419C" w:rsidTr="00A337FF">
        <w:tc>
          <w:tcPr>
            <w:tcW w:w="5637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a. </w:t>
            </w:r>
            <w:r w:rsidRPr="00807881">
              <w:rPr>
                <w:sz w:val="20"/>
                <w:lang w:val="es-ES"/>
              </w:rPr>
              <w:t>Desarrollo general del intercambio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jc w:val="center"/>
              <w:rPr>
                <w:sz w:val="18"/>
                <w:lang w:val="es-ES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jc w:val="center"/>
              <w:rPr>
                <w:sz w:val="18"/>
                <w:lang w:val="es-ES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jc w:val="center"/>
              <w:rPr>
                <w:sz w:val="18"/>
                <w:lang w:val="es-ES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</w:tr>
      <w:tr w:rsidR="001C419C" w:rsidTr="00A337FF">
        <w:tc>
          <w:tcPr>
            <w:tcW w:w="5637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b. </w:t>
            </w:r>
            <w:r w:rsidRPr="00807881">
              <w:rPr>
                <w:sz w:val="20"/>
                <w:lang w:val="es-ES"/>
              </w:rPr>
              <w:t>Acogida por parte de la otra entidad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</w:tr>
      <w:tr w:rsidR="001C419C" w:rsidTr="00A337FF">
        <w:tc>
          <w:tcPr>
            <w:tcW w:w="5637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c. Interés del programa diseñado y los contenidos del intercambio 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</w:tr>
      <w:tr w:rsidR="001C419C" w:rsidTr="00A337FF">
        <w:tc>
          <w:tcPr>
            <w:tcW w:w="5637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d. </w:t>
            </w:r>
            <w:r w:rsidRPr="00807881">
              <w:rPr>
                <w:sz w:val="20"/>
                <w:lang w:val="es-ES"/>
              </w:rPr>
              <w:t xml:space="preserve">Conocimientos o buenas prácticas adquiridas </w:t>
            </w: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2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  <w:tc>
          <w:tcPr>
            <w:tcW w:w="403" w:type="dxa"/>
          </w:tcPr>
          <w:p w:rsidR="001C419C" w:rsidRPr="00807881" w:rsidRDefault="001C419C" w:rsidP="00A337FF">
            <w:pPr>
              <w:spacing w:before="40" w:after="80" w:afterAutospacing="0" w:line="240" w:lineRule="auto"/>
              <w:rPr>
                <w:sz w:val="18"/>
              </w:rPr>
            </w:pPr>
          </w:p>
        </w:tc>
      </w:tr>
    </w:tbl>
    <w:p w:rsidR="001C419C" w:rsidRDefault="001C419C" w:rsidP="001C419C">
      <w:pPr>
        <w:spacing w:before="0" w:after="0" w:afterAutospacing="0" w:line="240" w:lineRule="auto"/>
        <w:rPr>
          <w:lang w:val="es-ES"/>
        </w:rPr>
      </w:pPr>
    </w:p>
    <w:p w:rsidR="001C419C" w:rsidRPr="008152D9" w:rsidRDefault="001C419C" w:rsidP="001C419C">
      <w:pPr>
        <w:pStyle w:val="Prrafodelista"/>
        <w:numPr>
          <w:ilvl w:val="0"/>
          <w:numId w:val="50"/>
        </w:numPr>
        <w:ind w:left="426" w:hanging="284"/>
        <w:rPr>
          <w:color w:val="365F91" w:themeColor="accent1" w:themeShade="BF"/>
          <w:lang w:val="es-ES"/>
        </w:rPr>
      </w:pPr>
      <w:proofErr w:type="gramStart"/>
      <w:r w:rsidRPr="008152D9">
        <w:rPr>
          <w:color w:val="365F91" w:themeColor="accent1" w:themeShade="BF"/>
          <w:lang w:val="es-ES"/>
        </w:rPr>
        <w:t>¿ Considera</w:t>
      </w:r>
      <w:proofErr w:type="gramEnd"/>
      <w:r w:rsidRPr="008152D9">
        <w:rPr>
          <w:color w:val="365F91" w:themeColor="accent1" w:themeShade="BF"/>
          <w:lang w:val="es-ES"/>
        </w:rPr>
        <w:t xml:space="preserve"> que esta iniciativa va a fomentar la colaboración en el futuro entre </w:t>
      </w:r>
      <w:r w:rsidR="00927947">
        <w:rPr>
          <w:color w:val="595959" w:themeColor="text1" w:themeTint="A6"/>
          <w:lang w:val="es-ES"/>
        </w:rPr>
        <w:t>Los participantes del intercambio?</w:t>
      </w:r>
    </w:p>
    <w:p w:rsidR="001C419C" w:rsidRDefault="001C419C" w:rsidP="001C419C">
      <w:pPr>
        <w:ind w:left="426"/>
        <w:rPr>
          <w:lang w:val="es-ES"/>
        </w:rPr>
      </w:pPr>
      <w:r>
        <w:rPr>
          <w:lang w:val="es-ES"/>
        </w:rPr>
        <w:sym w:font="Wingdings" w:char="F0A8"/>
      </w:r>
      <w:r>
        <w:rPr>
          <w:lang w:val="es-ES"/>
        </w:rPr>
        <w:t xml:space="preserve"> No     </w:t>
      </w:r>
      <w:r>
        <w:rPr>
          <w:lang w:val="es-ES"/>
        </w:rPr>
        <w:sym w:font="Wingdings" w:char="F0A8"/>
      </w:r>
      <w:r>
        <w:rPr>
          <w:lang w:val="es-ES"/>
        </w:rPr>
        <w:t xml:space="preserve">  Sí  ¿En qué aspectos o ámbitos de trabajo? __________________________________</w:t>
      </w:r>
    </w:p>
    <w:p w:rsidR="001C419C" w:rsidRDefault="001C419C" w:rsidP="001C419C">
      <w:pPr>
        <w:ind w:left="426"/>
        <w:rPr>
          <w:lang w:val="es-ES"/>
        </w:rPr>
      </w:pPr>
      <w:r>
        <w:rPr>
          <w:lang w:val="es-ES"/>
        </w:rPr>
        <w:t>______________________________________________________________________________</w:t>
      </w:r>
    </w:p>
    <w:p w:rsidR="001C419C" w:rsidRPr="008152D9" w:rsidRDefault="001C419C" w:rsidP="001C419C">
      <w:pPr>
        <w:pStyle w:val="Prrafodelista"/>
        <w:numPr>
          <w:ilvl w:val="0"/>
          <w:numId w:val="50"/>
        </w:numPr>
        <w:ind w:left="426" w:hanging="284"/>
        <w:rPr>
          <w:color w:val="365F91" w:themeColor="accent1" w:themeShade="BF"/>
          <w:lang w:val="es-ES"/>
        </w:rPr>
      </w:pPr>
      <w:r w:rsidRPr="008152D9">
        <w:rPr>
          <w:color w:val="365F91" w:themeColor="accent1" w:themeShade="BF"/>
          <w:lang w:val="es-ES"/>
        </w:rPr>
        <w:t>Destaque, por favor, lo más positivo del intercambio</w:t>
      </w:r>
    </w:p>
    <w:p w:rsidR="001C419C" w:rsidRDefault="001C419C" w:rsidP="001C419C">
      <w:pPr>
        <w:ind w:left="426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19C" w:rsidRDefault="001C419C" w:rsidP="001C419C">
      <w:pPr>
        <w:spacing w:before="0" w:after="0" w:afterAutospacing="0" w:line="240" w:lineRule="auto"/>
        <w:rPr>
          <w:lang w:val="es-ES"/>
        </w:rPr>
      </w:pPr>
    </w:p>
    <w:p w:rsidR="001C419C" w:rsidRPr="008152D9" w:rsidRDefault="001C419C" w:rsidP="001C419C">
      <w:pPr>
        <w:pStyle w:val="Prrafodelista"/>
        <w:numPr>
          <w:ilvl w:val="0"/>
          <w:numId w:val="50"/>
        </w:numPr>
        <w:ind w:left="426" w:hanging="284"/>
        <w:rPr>
          <w:color w:val="365F91" w:themeColor="accent1" w:themeShade="BF"/>
          <w:lang w:val="es-ES"/>
        </w:rPr>
      </w:pPr>
      <w:r w:rsidRPr="008152D9">
        <w:rPr>
          <w:color w:val="365F91" w:themeColor="accent1" w:themeShade="BF"/>
          <w:lang w:val="es-ES"/>
        </w:rPr>
        <w:t xml:space="preserve">Destaque, por favor, los aspectos a corregir o mejorar  </w:t>
      </w:r>
    </w:p>
    <w:p w:rsidR="001C419C" w:rsidRDefault="001C419C" w:rsidP="001C419C">
      <w:pPr>
        <w:ind w:left="426"/>
        <w:rPr>
          <w:lang w:val="es-ES"/>
        </w:rPr>
      </w:pPr>
      <w:r>
        <w:rPr>
          <w:lang w:val="es-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419C" w:rsidRPr="008152D9" w:rsidRDefault="001C419C" w:rsidP="001C419C"/>
    <w:p w:rsidR="001C419C" w:rsidRDefault="001C419C" w:rsidP="001C419C">
      <w:pPr>
        <w:pStyle w:val="Ttulo2"/>
        <w:numPr>
          <w:ilvl w:val="1"/>
          <w:numId w:val="9"/>
        </w:numPr>
        <w:pBdr>
          <w:bottom w:val="single" w:sz="4" w:space="0" w:color="548DD4" w:themeColor="text2" w:themeTint="99"/>
        </w:pBdr>
      </w:pPr>
      <w:r>
        <w:t>CONCLUSIONES</w:t>
      </w:r>
    </w:p>
    <w:p w:rsidR="001C419C" w:rsidRPr="00F028A8" w:rsidRDefault="001C419C" w:rsidP="001C419C">
      <w:pPr>
        <w:rPr>
          <w:color w:val="595959" w:themeColor="text1" w:themeTint="A6"/>
          <w:lang w:val="es-ES"/>
        </w:rPr>
      </w:pPr>
      <w:r w:rsidRPr="00F028A8">
        <w:rPr>
          <w:color w:val="595959" w:themeColor="text1" w:themeTint="A6"/>
          <w:lang w:val="es-ES"/>
        </w:rPr>
        <w:t>Futuros acuerdos o colaboraciones alcanzados</w:t>
      </w:r>
    </w:p>
    <w:p w:rsidR="001C419C" w:rsidRPr="00F028A8" w:rsidRDefault="001C419C" w:rsidP="001C419C">
      <w:pPr>
        <w:rPr>
          <w:color w:val="595959" w:themeColor="text1" w:themeTint="A6"/>
          <w:lang w:val="es-ES"/>
        </w:rPr>
      </w:pPr>
      <w:r w:rsidRPr="00F028A8">
        <w:rPr>
          <w:color w:val="595959" w:themeColor="text1" w:themeTint="A6"/>
          <w:lang w:val="es-ES"/>
        </w:rPr>
        <w:t>Valoración global</w:t>
      </w:r>
    </w:p>
    <w:p w:rsidR="001C419C" w:rsidRPr="00CC49B5" w:rsidRDefault="001C419C" w:rsidP="001C419C">
      <w:pPr>
        <w:pStyle w:val="Ttulo2"/>
        <w:numPr>
          <w:ilvl w:val="1"/>
          <w:numId w:val="9"/>
        </w:numPr>
        <w:pBdr>
          <w:bottom w:val="single" w:sz="4" w:space="0" w:color="548DD4" w:themeColor="text2" w:themeTint="99"/>
        </w:pBdr>
      </w:pPr>
      <w:r w:rsidRPr="00CC49B5">
        <w:t>Fotografías</w:t>
      </w:r>
    </w:p>
    <w:p w:rsidR="00927947" w:rsidRDefault="00927947">
      <w:pPr>
        <w:spacing w:before="0" w:after="0" w:afterAutospacing="0" w:line="240" w:lineRule="auto"/>
        <w:jc w:val="left"/>
      </w:pPr>
      <w:r>
        <w:br w:type="page"/>
      </w:r>
    </w:p>
    <w:p w:rsidR="0076642D" w:rsidRDefault="00C4479A">
      <w:pPr>
        <w:jc w:val="center"/>
        <w:rPr>
          <w:color w:val="365F91" w:themeColor="accent1" w:themeShade="BF"/>
          <w:sz w:val="40"/>
          <w:lang w:val="es-ES"/>
        </w:rPr>
      </w:pPr>
      <w:r>
        <w:rPr>
          <w:b/>
          <w:color w:val="365F91" w:themeColor="accent1" w:themeShade="BF"/>
          <w:sz w:val="40"/>
          <w:lang w:val="es-ES"/>
        </w:rPr>
        <w:lastRenderedPageBreak/>
        <w:t>ANEXO II</w:t>
      </w:r>
      <w:r w:rsidR="00AE1DB3" w:rsidRPr="00AE1DB3">
        <w:rPr>
          <w:b/>
          <w:color w:val="365F91" w:themeColor="accent1" w:themeShade="BF"/>
          <w:sz w:val="40"/>
          <w:lang w:val="es-ES"/>
        </w:rPr>
        <w:t>. SOLICITUD DE PARTICIPACIÓN EN LOS INTERCAMBIOS PROFESIONALES</w:t>
      </w:r>
    </w:p>
    <w:p w:rsidR="007A3915" w:rsidRDefault="007A3915" w:rsidP="007A3915">
      <w:r>
        <w:t xml:space="preserve">Para participar en los intercambios profesionales desarrollados en el marco del proyecto </w:t>
      </w:r>
      <w:proofErr w:type="spellStart"/>
      <w:r>
        <w:t>inturPYR</w:t>
      </w:r>
      <w:proofErr w:type="spellEnd"/>
      <w:r>
        <w:t xml:space="preserve">, cada entidad que desee participar deberá rellenar el siguiente formulario: </w:t>
      </w:r>
    </w:p>
    <w:tbl>
      <w:tblPr>
        <w:tblStyle w:val="Tablaconcuadrcula"/>
        <w:tblW w:w="0" w:type="auto"/>
        <w:tblLook w:val="04A0"/>
      </w:tblPr>
      <w:tblGrid>
        <w:gridCol w:w="3510"/>
        <w:gridCol w:w="2835"/>
        <w:gridCol w:w="2865"/>
      </w:tblGrid>
      <w:tr w:rsidR="007A3915" w:rsidRPr="0084139A" w:rsidTr="0053204D">
        <w:tc>
          <w:tcPr>
            <w:tcW w:w="9210" w:type="dxa"/>
            <w:gridSpan w:val="3"/>
            <w:shd w:val="clear" w:color="auto" w:fill="365F91" w:themeFill="accent1" w:themeFillShade="BF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84139A">
              <w:rPr>
                <w:b/>
                <w:color w:val="FFFFFF" w:themeColor="background1"/>
              </w:rPr>
              <w:t>SOLICITUD DE PARTICIPACIÓN EN LOS INTERCAMBIOS PROFESIONALES</w:t>
            </w:r>
          </w:p>
        </w:tc>
      </w:tr>
      <w:tr w:rsidR="007A3915" w:rsidRPr="0084139A" w:rsidTr="0053204D">
        <w:trPr>
          <w:trHeight w:val="536"/>
        </w:trPr>
        <w:tc>
          <w:tcPr>
            <w:tcW w:w="3510" w:type="dxa"/>
            <w:shd w:val="clear" w:color="auto" w:fill="365F91" w:themeFill="accent1" w:themeFillShade="BF"/>
            <w:vAlign w:val="center"/>
          </w:tcPr>
          <w:p w:rsidR="007A3915" w:rsidRPr="00F60D48" w:rsidRDefault="007A3915" w:rsidP="0053204D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</w:rPr>
            </w:pPr>
            <w:r w:rsidRPr="00F60D48">
              <w:rPr>
                <w:b/>
                <w:color w:val="FFFFFF" w:themeColor="background1"/>
              </w:rPr>
              <w:t>RECIPROCIDAD DEL INTERCAMBIO: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:rsidR="007A3915" w:rsidRPr="00F60D48" w:rsidRDefault="007A3915" w:rsidP="007A3915">
            <w:pPr>
              <w:spacing w:before="40" w:after="80" w:afterAutospacing="0" w:line="240" w:lineRule="auto"/>
              <w:jc w:val="center"/>
              <w:rPr>
                <w:b/>
              </w:rPr>
            </w:pPr>
            <w:bookmarkStart w:id="4" w:name="OLE_LINK3"/>
            <w:bookmarkStart w:id="5" w:name="OLE_LINK4"/>
            <w:r w:rsidRPr="00F60D48">
              <w:rPr>
                <w:b/>
              </w:rPr>
              <w:sym w:font="Wingdings" w:char="F06F"/>
            </w:r>
            <w:r w:rsidRPr="00F60D48">
              <w:rPr>
                <w:b/>
              </w:rPr>
              <w:t xml:space="preserve"> </w:t>
            </w:r>
            <w:bookmarkEnd w:id="4"/>
            <w:bookmarkEnd w:id="5"/>
            <w:r>
              <w:rPr>
                <w:b/>
              </w:rPr>
              <w:t>RECÍPROCO</w:t>
            </w:r>
          </w:p>
        </w:tc>
        <w:tc>
          <w:tcPr>
            <w:tcW w:w="2865" w:type="dxa"/>
            <w:shd w:val="clear" w:color="auto" w:fill="FFFFFF" w:themeFill="background1"/>
            <w:vAlign w:val="center"/>
          </w:tcPr>
          <w:p w:rsidR="007A3915" w:rsidRPr="00F60D48" w:rsidRDefault="007A3915" w:rsidP="007A3915">
            <w:pPr>
              <w:spacing w:before="40" w:after="80" w:afterAutospacing="0" w:line="240" w:lineRule="auto"/>
              <w:jc w:val="center"/>
              <w:rPr>
                <w:b/>
              </w:rPr>
            </w:pPr>
            <w:r w:rsidRPr="00F60D48">
              <w:rPr>
                <w:b/>
              </w:rPr>
              <w:sym w:font="Wingdings" w:char="F06F"/>
            </w:r>
            <w:r w:rsidRPr="00F60D48">
              <w:rPr>
                <w:b/>
              </w:rPr>
              <w:t xml:space="preserve"> </w:t>
            </w:r>
            <w:r>
              <w:rPr>
                <w:b/>
              </w:rPr>
              <w:t>NO RECÍPROCO</w:t>
            </w:r>
          </w:p>
        </w:tc>
      </w:tr>
    </w:tbl>
    <w:p w:rsidR="007A3915" w:rsidRPr="00F60D48" w:rsidRDefault="007A3915" w:rsidP="007A3915">
      <w:pPr>
        <w:tabs>
          <w:tab w:val="left" w:pos="3510"/>
          <w:tab w:val="left" w:pos="6345"/>
        </w:tabs>
        <w:spacing w:before="40" w:after="80" w:afterAutospacing="0" w:line="240" w:lineRule="auto"/>
        <w:jc w:val="left"/>
        <w:rPr>
          <w:b/>
          <w:color w:val="FFFFFF" w:themeColor="background1"/>
        </w:rPr>
      </w:pPr>
    </w:p>
    <w:tbl>
      <w:tblPr>
        <w:tblStyle w:val="Tablaconcuadrcula"/>
        <w:tblW w:w="0" w:type="auto"/>
        <w:tblLook w:val="04A0"/>
      </w:tblPr>
      <w:tblGrid>
        <w:gridCol w:w="5778"/>
        <w:gridCol w:w="3432"/>
      </w:tblGrid>
      <w:tr w:rsidR="007A3915" w:rsidRPr="0084139A" w:rsidTr="0053204D">
        <w:tc>
          <w:tcPr>
            <w:tcW w:w="9210" w:type="dxa"/>
            <w:gridSpan w:val="2"/>
            <w:shd w:val="clear" w:color="auto" w:fill="365F91" w:themeFill="accent1" w:themeFillShade="BF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ENTIDAD RECEPTORA</w:t>
            </w:r>
          </w:p>
        </w:tc>
      </w:tr>
      <w:tr w:rsidR="007A3915" w:rsidRPr="0084139A" w:rsidTr="0053204D">
        <w:trPr>
          <w:trHeight w:val="732"/>
        </w:trPr>
        <w:tc>
          <w:tcPr>
            <w:tcW w:w="9210" w:type="dxa"/>
            <w:gridSpan w:val="2"/>
          </w:tcPr>
          <w:p w:rsidR="007A3915" w:rsidRPr="0084139A" w:rsidRDefault="007A3915" w:rsidP="007644EE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NOMBRE:</w:t>
            </w:r>
          </w:p>
        </w:tc>
      </w:tr>
      <w:tr w:rsidR="007A3915" w:rsidRPr="0084139A" w:rsidTr="0053204D">
        <w:trPr>
          <w:trHeight w:val="983"/>
        </w:trPr>
        <w:tc>
          <w:tcPr>
            <w:tcW w:w="9210" w:type="dxa"/>
            <w:gridSpan w:val="2"/>
          </w:tcPr>
          <w:p w:rsidR="007A3915" w:rsidRPr="0084139A" w:rsidRDefault="007A3915" w:rsidP="0053204D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DESCRIPCIÓN DE LA ACTIVIDAD DESARROLLADA POR SU ENTIDAD:</w:t>
            </w:r>
          </w:p>
        </w:tc>
      </w:tr>
      <w:tr w:rsidR="007A3915" w:rsidRPr="0084139A" w:rsidTr="0053204D">
        <w:trPr>
          <w:trHeight w:val="983"/>
        </w:trPr>
        <w:tc>
          <w:tcPr>
            <w:tcW w:w="9210" w:type="dxa"/>
            <w:gridSpan w:val="2"/>
          </w:tcPr>
          <w:p w:rsidR="007A3915" w:rsidRPr="0084139A" w:rsidRDefault="007A3915" w:rsidP="0053204D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bookmarkStart w:id="6" w:name="OLE_LINK7"/>
            <w:bookmarkStart w:id="7" w:name="OLE_LINK12"/>
            <w:bookmarkStart w:id="8" w:name="OLE_LINK13"/>
            <w:r>
              <w:rPr>
                <w:b/>
                <w:color w:val="365F91" w:themeColor="accent1" w:themeShade="BF"/>
                <w:sz w:val="20"/>
                <w:szCs w:val="20"/>
              </w:rPr>
              <w:t>CONTACTO: Indicar: Persona. Cargo. Móvil. Mail</w:t>
            </w:r>
          </w:p>
        </w:tc>
      </w:tr>
      <w:tr w:rsidR="007A3915" w:rsidRPr="0084139A" w:rsidTr="0053204D">
        <w:tc>
          <w:tcPr>
            <w:tcW w:w="9210" w:type="dxa"/>
            <w:gridSpan w:val="2"/>
            <w:shd w:val="clear" w:color="auto" w:fill="365F91" w:themeFill="accent1" w:themeFillShade="BF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</w:rPr>
            </w:pPr>
            <w:bookmarkStart w:id="9" w:name="OLE_LINK5"/>
            <w:bookmarkStart w:id="10" w:name="OLE_LINK6"/>
            <w:bookmarkEnd w:id="6"/>
            <w:bookmarkEnd w:id="7"/>
            <w:bookmarkEnd w:id="8"/>
            <w:r>
              <w:rPr>
                <w:b/>
                <w:color w:val="FFFFFF" w:themeColor="background1"/>
              </w:rPr>
              <w:t>ENTIDAD VISITANTE</w:t>
            </w:r>
          </w:p>
        </w:tc>
      </w:tr>
      <w:bookmarkEnd w:id="9"/>
      <w:bookmarkEnd w:id="10"/>
      <w:tr w:rsidR="007A3915" w:rsidRPr="0084139A" w:rsidTr="0053204D">
        <w:trPr>
          <w:trHeight w:val="720"/>
        </w:trPr>
        <w:tc>
          <w:tcPr>
            <w:tcW w:w="9210" w:type="dxa"/>
            <w:gridSpan w:val="2"/>
          </w:tcPr>
          <w:p w:rsidR="007A3915" w:rsidRPr="0084139A" w:rsidRDefault="007A3915" w:rsidP="007644EE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NOMBRE:</w:t>
            </w:r>
          </w:p>
        </w:tc>
      </w:tr>
      <w:tr w:rsidR="007644EE" w:rsidRPr="0084139A" w:rsidTr="0053204D">
        <w:trPr>
          <w:trHeight w:val="983"/>
        </w:trPr>
        <w:tc>
          <w:tcPr>
            <w:tcW w:w="9210" w:type="dxa"/>
            <w:gridSpan w:val="2"/>
          </w:tcPr>
          <w:p w:rsidR="007644EE" w:rsidRPr="0084139A" w:rsidRDefault="007644EE" w:rsidP="0053204D">
            <w:pPr>
              <w:spacing w:before="40" w:after="80" w:afterAutospacing="0" w:line="240" w:lineRule="auto"/>
              <w:rPr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DESCRIPCIÓN DE LA ACTIVIDAD DESARROLLADA POR SU ENTIDAD:</w:t>
            </w:r>
          </w:p>
        </w:tc>
      </w:tr>
      <w:tr w:rsidR="007A3915" w:rsidRPr="0084139A" w:rsidTr="0053204D">
        <w:trPr>
          <w:trHeight w:val="983"/>
        </w:trPr>
        <w:tc>
          <w:tcPr>
            <w:tcW w:w="9210" w:type="dxa"/>
            <w:gridSpan w:val="2"/>
          </w:tcPr>
          <w:p w:rsidR="007A3915" w:rsidRPr="0084139A" w:rsidRDefault="007A3915" w:rsidP="0053204D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b/>
                <w:color w:val="365F91" w:themeColor="accent1" w:themeShade="BF"/>
                <w:sz w:val="20"/>
                <w:szCs w:val="20"/>
              </w:rPr>
              <w:t>CONTACTO: Indicar: Persona. Cargo. Móvil. Mail</w:t>
            </w:r>
          </w:p>
        </w:tc>
      </w:tr>
      <w:tr w:rsidR="007A3915" w:rsidRPr="0084139A" w:rsidTr="0053204D">
        <w:tc>
          <w:tcPr>
            <w:tcW w:w="9210" w:type="dxa"/>
            <w:gridSpan w:val="2"/>
            <w:shd w:val="clear" w:color="auto" w:fill="365F91" w:themeFill="accent1" w:themeFillShade="BF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ACTIVIDAD A DESARROLLAR</w:t>
            </w:r>
          </w:p>
        </w:tc>
      </w:tr>
      <w:tr w:rsidR="007A3915" w:rsidRPr="0084139A" w:rsidTr="0053204D">
        <w:tc>
          <w:tcPr>
            <w:tcW w:w="9210" w:type="dxa"/>
            <w:gridSpan w:val="2"/>
          </w:tcPr>
          <w:p w:rsidR="007A3915" w:rsidRPr="0084139A" w:rsidRDefault="007A3915" w:rsidP="0053204D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DESCRIPCIÓN DE LA ACTIVIDAD DESARROLLADA POR LA ENTIDAD CON LA QUE DESEA REALIZAR EL INTERCAMBIO:</w:t>
            </w:r>
          </w:p>
        </w:tc>
      </w:tr>
      <w:tr w:rsidR="007A3915" w:rsidRPr="0084139A" w:rsidTr="0053204D">
        <w:tc>
          <w:tcPr>
            <w:tcW w:w="9210" w:type="dxa"/>
            <w:gridSpan w:val="2"/>
          </w:tcPr>
          <w:p w:rsidR="007A3915" w:rsidRPr="0084139A" w:rsidRDefault="007A3915" w:rsidP="0053204D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 xml:space="preserve">¿CUÁNTAS PERSONAS DE SU ENTIDAD PARTICIPARÁN EN EL INTERCAMBIO?       </w:t>
            </w:r>
            <w:r w:rsidRPr="0084139A">
              <w:rPr>
                <w:sz w:val="20"/>
                <w:szCs w:val="20"/>
              </w:rPr>
              <w:sym w:font="Wingdings" w:char="F0A8"/>
            </w:r>
            <w:r w:rsidRPr="0084139A">
              <w:rPr>
                <w:sz w:val="20"/>
                <w:szCs w:val="20"/>
              </w:rPr>
              <w:t xml:space="preserve">  1      </w:t>
            </w:r>
            <w:r w:rsidRPr="0084139A">
              <w:rPr>
                <w:sz w:val="20"/>
                <w:szCs w:val="20"/>
              </w:rPr>
              <w:sym w:font="Wingdings" w:char="F0A8"/>
            </w:r>
            <w:r w:rsidRPr="0084139A">
              <w:rPr>
                <w:sz w:val="20"/>
                <w:szCs w:val="20"/>
              </w:rPr>
              <w:t xml:space="preserve">  2</w:t>
            </w:r>
          </w:p>
        </w:tc>
      </w:tr>
      <w:tr w:rsidR="007A3915" w:rsidRPr="0084139A" w:rsidTr="0053204D">
        <w:tc>
          <w:tcPr>
            <w:tcW w:w="5778" w:type="dxa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Y APELLIDOS DE LA PERSONA (1) QUE PARTICIPARÁ EN EL INTERCAMBIO:</w:t>
            </w:r>
          </w:p>
        </w:tc>
        <w:tc>
          <w:tcPr>
            <w:tcW w:w="3432" w:type="dxa"/>
          </w:tcPr>
          <w:p w:rsidR="007A3915" w:rsidRPr="0084139A" w:rsidRDefault="007A3915" w:rsidP="0053204D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CARGO Y FUNCIONES:</w:t>
            </w:r>
          </w:p>
        </w:tc>
      </w:tr>
      <w:tr w:rsidR="007A3915" w:rsidRPr="0084139A" w:rsidTr="0053204D">
        <w:tc>
          <w:tcPr>
            <w:tcW w:w="5778" w:type="dxa"/>
          </w:tcPr>
          <w:p w:rsidR="007A3915" w:rsidRPr="0084139A" w:rsidRDefault="007A3915" w:rsidP="0053204D">
            <w:pPr>
              <w:spacing w:before="40" w:after="80" w:afterAutospacing="0" w:line="240" w:lineRule="auto"/>
              <w:jc w:val="left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NOMBRE Y APELLIDOS DE LA PERSONA (2) QUE PARTICIPARÁ EN EL INTERCAMBIO:</w:t>
            </w:r>
          </w:p>
        </w:tc>
        <w:tc>
          <w:tcPr>
            <w:tcW w:w="3432" w:type="dxa"/>
          </w:tcPr>
          <w:p w:rsidR="007A3915" w:rsidRPr="0084139A" w:rsidRDefault="007A3915" w:rsidP="0053204D">
            <w:pPr>
              <w:spacing w:before="40" w:after="80" w:afterAutospacing="0" w:line="240" w:lineRule="auto"/>
              <w:ind w:left="80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CARGO Y FUNCIONES:</w:t>
            </w:r>
          </w:p>
        </w:tc>
      </w:tr>
      <w:tr w:rsidR="007A3915" w:rsidRPr="0084139A" w:rsidTr="0053204D">
        <w:tc>
          <w:tcPr>
            <w:tcW w:w="9210" w:type="dxa"/>
            <w:gridSpan w:val="2"/>
          </w:tcPr>
          <w:p w:rsidR="007A3915" w:rsidRPr="0084139A" w:rsidRDefault="007A3915" w:rsidP="00927947">
            <w:pPr>
              <w:spacing w:before="40" w:after="80" w:afterAutospacing="0" w:line="240" w:lineRule="auto"/>
              <w:rPr>
                <w:b/>
                <w:color w:val="365F91" w:themeColor="accent1" w:themeShade="BF"/>
                <w:sz w:val="20"/>
                <w:szCs w:val="20"/>
              </w:rPr>
            </w:pP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>F</w:t>
            </w:r>
            <w:r w:rsidR="00927947">
              <w:rPr>
                <w:b/>
                <w:color w:val="365F91" w:themeColor="accent1" w:themeShade="BF"/>
                <w:sz w:val="20"/>
                <w:szCs w:val="20"/>
              </w:rPr>
              <w:t>ECHAS EN LAS QUE SE REALIZARÁ EL</w:t>
            </w:r>
            <w:r w:rsidRPr="0084139A">
              <w:rPr>
                <w:b/>
                <w:color w:val="365F91" w:themeColor="accent1" w:themeShade="BF"/>
                <w:sz w:val="20"/>
                <w:szCs w:val="20"/>
              </w:rPr>
              <w:t xml:space="preserve"> INTERCAMBIO </w:t>
            </w:r>
            <w:r w:rsidR="00927947">
              <w:rPr>
                <w:b/>
                <w:color w:val="365F91" w:themeColor="accent1" w:themeShade="BF"/>
                <w:sz w:val="20"/>
                <w:szCs w:val="20"/>
              </w:rPr>
              <w:t>EN LA ZONA DE LA ENTIDAD RECEPTORA</w:t>
            </w:r>
          </w:p>
        </w:tc>
      </w:tr>
    </w:tbl>
    <w:p w:rsidR="007A3915" w:rsidRPr="0084139A" w:rsidRDefault="007A3915" w:rsidP="007A3915">
      <w:pPr>
        <w:rPr>
          <w:b/>
          <w:color w:val="365F91" w:themeColor="accent1" w:themeShade="BF"/>
          <w:sz w:val="2"/>
          <w:u w:val="single"/>
        </w:rPr>
      </w:pPr>
    </w:p>
    <w:p w:rsidR="007A3915" w:rsidRPr="0084139A" w:rsidRDefault="007A3915" w:rsidP="007A3915">
      <w:pPr>
        <w:rPr>
          <w:b/>
          <w:color w:val="365F91" w:themeColor="accent1" w:themeShade="BF"/>
          <w:u w:val="single"/>
        </w:rPr>
      </w:pPr>
      <w:r w:rsidRPr="0084139A">
        <w:rPr>
          <w:b/>
          <w:color w:val="365F91" w:themeColor="accent1" w:themeShade="BF"/>
          <w:u w:val="single"/>
        </w:rPr>
        <w:lastRenderedPageBreak/>
        <w:t>PROGRAMA DE VISITA Y TRABAJO EN SU ENTIDAD:</w:t>
      </w:r>
    </w:p>
    <w:tbl>
      <w:tblPr>
        <w:tblW w:w="0" w:type="auto"/>
        <w:jc w:val="center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1"/>
        <w:gridCol w:w="3751"/>
        <w:gridCol w:w="4121"/>
      </w:tblGrid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bookmarkStart w:id="11" w:name="OLE_LINK20"/>
            <w:bookmarkStart w:id="12" w:name="OLE_LINK21"/>
            <w:bookmarkStart w:id="13" w:name="OLE_LINK22"/>
            <w:bookmarkStart w:id="14" w:name="OLE_LINK23"/>
            <w:bookmarkStart w:id="15" w:name="OLE_LINK24"/>
            <w:bookmarkStart w:id="16" w:name="OLE_LINK9"/>
            <w:bookmarkStart w:id="17" w:name="OLE_LINK10"/>
            <w:bookmarkStart w:id="18" w:name="OLE_LINK11"/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1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Comida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RESTAURANTE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Alojamiento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ALOJAMIENTO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bookmarkEnd w:id="11"/>
      <w:bookmarkEnd w:id="12"/>
      <w:bookmarkEnd w:id="13"/>
      <w:bookmarkEnd w:id="14"/>
      <w:bookmarkEnd w:id="15"/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Día 2</w:t>
            </w:r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  <w:hideMark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PROGRAMA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65F91" w:themeFill="accent1" w:themeFillShade="BF"/>
          </w:tcPr>
          <w:p w:rsidR="007A3915" w:rsidRPr="00063C49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</w:pPr>
            <w:r w:rsidRPr="00063C49">
              <w:rPr>
                <w:rFonts w:eastAsia="Calibri" w:cstheme="minorBidi"/>
                <w:b/>
                <w:color w:val="FFFFFF" w:themeColor="background1"/>
                <w:sz w:val="20"/>
                <w:szCs w:val="20"/>
                <w:lang w:eastAsia="en-US"/>
              </w:rPr>
              <w:t>PARTICIPANTES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Comida</w:t>
            </w:r>
            <w:proofErr w:type="spellEnd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 en NOMBRE RESTAURANTE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  <w:tr w:rsidR="007A3915" w:rsidRPr="00063C49" w:rsidTr="0053204D">
        <w:trPr>
          <w:jc w:val="center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proofErr w:type="spellStart"/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Horas</w:t>
            </w:r>
            <w:proofErr w:type="spellEnd"/>
          </w:p>
        </w:tc>
        <w:tc>
          <w:tcPr>
            <w:tcW w:w="3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>XXXXX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915" w:rsidRPr="00F028A8" w:rsidRDefault="007A3915" w:rsidP="0053204D">
            <w:pPr>
              <w:spacing w:before="40" w:after="40" w:afterAutospacing="0" w:line="240" w:lineRule="auto"/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</w:pPr>
            <w:r w:rsidRPr="00F028A8">
              <w:rPr>
                <w:rFonts w:eastAsia="Calibri" w:cstheme="minorBidi"/>
                <w:color w:val="595959" w:themeColor="text1" w:themeTint="A6"/>
                <w:sz w:val="20"/>
                <w:szCs w:val="20"/>
                <w:lang w:val="fr-FR" w:eastAsia="en-US"/>
              </w:rPr>
              <w:t xml:space="preserve">Nombre y cargo </w:t>
            </w:r>
          </w:p>
        </w:tc>
      </w:tr>
    </w:tbl>
    <w:bookmarkEnd w:id="16"/>
    <w:bookmarkEnd w:id="17"/>
    <w:bookmarkEnd w:id="18"/>
    <w:p w:rsidR="007A3915" w:rsidRPr="00F028A8" w:rsidRDefault="007A3915" w:rsidP="007A3915">
      <w:pPr>
        <w:rPr>
          <w:sz w:val="20"/>
        </w:rPr>
      </w:pPr>
      <w:r w:rsidRPr="00F028A8">
        <w:rPr>
          <w:sz w:val="20"/>
        </w:rPr>
        <w:t xml:space="preserve">Usted acepta las condiciones establecidas por la AECT Espacio </w:t>
      </w:r>
      <w:proofErr w:type="spellStart"/>
      <w:r w:rsidRPr="00F028A8">
        <w:rPr>
          <w:sz w:val="20"/>
        </w:rPr>
        <w:t>Portalet</w:t>
      </w:r>
      <w:proofErr w:type="spellEnd"/>
      <w:r w:rsidRPr="00F028A8">
        <w:rPr>
          <w:sz w:val="20"/>
        </w:rPr>
        <w:t xml:space="preserve"> para el desarrollo de los intercambios profesionales en el marco del proyecto </w:t>
      </w:r>
      <w:proofErr w:type="spellStart"/>
      <w:r w:rsidRPr="00F028A8">
        <w:rPr>
          <w:sz w:val="20"/>
        </w:rPr>
        <w:t>inturPYR</w:t>
      </w:r>
      <w:proofErr w:type="spellEnd"/>
      <w:r w:rsidRPr="00F028A8">
        <w:rPr>
          <w:sz w:val="20"/>
        </w:rPr>
        <w:t>, y se compromete a su cumplimiento.</w:t>
      </w:r>
    </w:p>
    <w:p w:rsidR="0076642D" w:rsidRDefault="00927947">
      <w:pPr>
        <w:spacing w:after="0" w:afterAutospacing="0" w:line="240" w:lineRule="auto"/>
        <w:jc w:val="right"/>
      </w:pPr>
      <w:r>
        <w:t>En, (lugar y fecha)</w:t>
      </w:r>
    </w:p>
    <w:p w:rsidR="00927947" w:rsidRDefault="00927947" w:rsidP="007A3915">
      <w:pPr>
        <w:spacing w:after="0" w:afterAutospacing="0" w:line="240" w:lineRule="auto"/>
        <w:jc w:val="center"/>
      </w:pPr>
    </w:p>
    <w:p w:rsidR="00927947" w:rsidRDefault="00927947" w:rsidP="007A3915">
      <w:pPr>
        <w:spacing w:after="0" w:afterAutospacing="0" w:line="240" w:lineRule="auto"/>
        <w:jc w:val="center"/>
      </w:pPr>
    </w:p>
    <w:p w:rsidR="007A3915" w:rsidRPr="00F028A8" w:rsidRDefault="007A3915" w:rsidP="007A3915">
      <w:pPr>
        <w:spacing w:after="0" w:afterAutospacing="0" w:line="240" w:lineRule="auto"/>
        <w:jc w:val="center"/>
      </w:pPr>
      <w:r w:rsidRPr="00F028A8">
        <w:t>Firmado</w:t>
      </w:r>
      <w:proofErr w:type="gramStart"/>
      <w:r w:rsidRPr="00F028A8">
        <w:t xml:space="preserve">:  </w:t>
      </w:r>
      <w:r w:rsidR="00927947">
        <w:t>Persona</w:t>
      </w:r>
      <w:proofErr w:type="gramEnd"/>
      <w:r w:rsidR="00927947">
        <w:t xml:space="preserve"> y Cargo</w:t>
      </w:r>
    </w:p>
    <w:p w:rsidR="007A3915" w:rsidRPr="00727A69" w:rsidRDefault="007A3915" w:rsidP="007A3915">
      <w:pPr>
        <w:spacing w:after="0" w:afterAutospacing="0" w:line="240" w:lineRule="auto"/>
        <w:jc w:val="center"/>
        <w:rPr>
          <w:sz w:val="24"/>
        </w:rPr>
      </w:pPr>
    </w:p>
    <w:p w:rsidR="006C4AD2" w:rsidRDefault="006C4AD2">
      <w:pPr>
        <w:spacing w:before="0" w:after="0" w:afterAutospacing="0" w:line="240" w:lineRule="auto"/>
        <w:jc w:val="left"/>
      </w:pPr>
    </w:p>
    <w:sectPr w:rsidR="006C4AD2" w:rsidSect="00AC6EC0">
      <w:headerReference w:type="default" r:id="rId8"/>
      <w:footerReference w:type="even" r:id="rId9"/>
      <w:footerReference w:type="default" r:id="rId10"/>
      <w:pgSz w:w="11906" w:h="16838" w:code="9"/>
      <w:pgMar w:top="1814" w:right="1418" w:bottom="1304" w:left="1418" w:header="709" w:footer="7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8DD" w:rsidRDefault="009168DD" w:rsidP="005303AB">
      <w:r>
        <w:separator/>
      </w:r>
    </w:p>
  </w:endnote>
  <w:endnote w:type="continuationSeparator" w:id="0">
    <w:p w:rsidR="009168DD" w:rsidRDefault="009168DD" w:rsidP="00530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AkzidenzGroteskB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7FF" w:rsidRDefault="00AB7906" w:rsidP="005303AB">
    <w:pPr>
      <w:pStyle w:val="Piedepgina"/>
      <w:rPr>
        <w:rStyle w:val="Nmerodepgina"/>
      </w:rPr>
    </w:pPr>
    <w:r>
      <w:rPr>
        <w:rStyle w:val="Nmerodepgina"/>
      </w:rPr>
      <w:fldChar w:fldCharType="begin"/>
    </w:r>
    <w:r w:rsidR="00A337F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A337FF" w:rsidRDefault="00A337FF" w:rsidP="005303A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7FF" w:rsidRPr="003A09F9" w:rsidRDefault="00AB7906" w:rsidP="00AC6EC0">
    <w:pPr>
      <w:pStyle w:val="Piedepgina"/>
      <w:framePr w:h="420" w:hRule="exact" w:vSpace="1004" w:wrap="around" w:vAnchor="page" w:hAnchor="page" w:x="10471" w:y="15751"/>
      <w:rPr>
        <w:rStyle w:val="Nmerodepgina"/>
        <w:b/>
      </w:rPr>
    </w:pPr>
    <w:r w:rsidRPr="003A09F9">
      <w:rPr>
        <w:rStyle w:val="Nmerodepgina"/>
        <w:b/>
      </w:rPr>
      <w:fldChar w:fldCharType="begin"/>
    </w:r>
    <w:r w:rsidR="00A337FF" w:rsidRPr="003A09F9">
      <w:rPr>
        <w:rStyle w:val="Nmerodepgina"/>
        <w:b/>
      </w:rPr>
      <w:instrText xml:space="preserve">PAGE  </w:instrText>
    </w:r>
    <w:r w:rsidRPr="003A09F9">
      <w:rPr>
        <w:rStyle w:val="Nmerodepgina"/>
        <w:b/>
      </w:rPr>
      <w:fldChar w:fldCharType="separate"/>
    </w:r>
    <w:r w:rsidR="00036874">
      <w:rPr>
        <w:rStyle w:val="Nmerodepgina"/>
        <w:b/>
        <w:noProof/>
      </w:rPr>
      <w:t>4</w:t>
    </w:r>
    <w:r w:rsidRPr="003A09F9">
      <w:rPr>
        <w:rStyle w:val="Nmerodepgina"/>
        <w:b/>
      </w:rPr>
      <w:fldChar w:fldCharType="end"/>
    </w:r>
  </w:p>
  <w:p w:rsidR="00A337FF" w:rsidRPr="00990209" w:rsidRDefault="00A337FF" w:rsidP="00535F25">
    <w:pPr>
      <w:pStyle w:val="Piedepgina"/>
      <w:pBdr>
        <w:top w:val="single" w:sz="4" w:space="1" w:color="808080" w:themeColor="background1" w:themeShade="80"/>
      </w:pBdr>
      <w:spacing w:before="0" w:after="0" w:afterAutospacing="0" w:line="240" w:lineRule="auto"/>
      <w:rPr>
        <w:rStyle w:val="Nmerodepgina"/>
      </w:rPr>
    </w:pPr>
    <w:r>
      <w:rPr>
        <w:rStyle w:val="Nmerodepgina"/>
      </w:rPr>
      <w:t>Actividad 3.7. Intercambios profesionales</w:t>
    </w:r>
  </w:p>
  <w:p w:rsidR="00A337FF" w:rsidRPr="00535F25" w:rsidRDefault="00A337FF" w:rsidP="00535F25">
    <w:pPr>
      <w:pStyle w:val="Piedepgina"/>
      <w:spacing w:before="0" w:after="0" w:afterAutospacing="0" w:line="240" w:lineRule="auto"/>
      <w:rPr>
        <w:rStyle w:val="Nmerodepgina"/>
        <w:b/>
      </w:rPr>
    </w:pPr>
    <w:r>
      <w:rPr>
        <w:rStyle w:val="Nmerodepgina"/>
        <w:b/>
      </w:rPr>
      <w:t>CONDICIONES Y TÉRMINOS DE LOS INTERCAMBIOS PROFESIONALES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8DD" w:rsidRDefault="009168DD" w:rsidP="005303AB">
      <w:r>
        <w:separator/>
      </w:r>
    </w:p>
  </w:footnote>
  <w:footnote w:type="continuationSeparator" w:id="0">
    <w:p w:rsidR="009168DD" w:rsidRDefault="009168DD" w:rsidP="005303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7FF" w:rsidRPr="00F73A3D" w:rsidRDefault="00A337FF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</w:pP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4233545</wp:posOffset>
          </wp:positionH>
          <wp:positionV relativeFrom="paragraph">
            <wp:posOffset>-126365</wp:posOffset>
          </wp:positionV>
          <wp:extent cx="1981200" cy="533400"/>
          <wp:effectExtent l="19050" t="0" r="0" b="0"/>
          <wp:wrapSquare wrapText="bothSides"/>
          <wp:docPr id="7" name="Imagen 2" descr="J:\CARPETA COMPARTIDA\1.TUR\2.Exp\7.InTurPYR\0.ADM\4.HerrADM\Logos\0_POCTEFA\POCTEFA+FE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:\CARPETA COMPARTIDA\1.TUR\2.Exp\7.InTurPYR\0.ADM\4.HerrADM\Logos\0_POCTEFA\POCTEFA+FE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603" t="21293" r="7438" b="26261"/>
                  <a:stretch>
                    <a:fillRect/>
                  </a:stretch>
                </pic:blipFill>
                <pic:spPr bwMode="auto">
                  <a:xfrm>
                    <a:off x="0" y="0"/>
                    <a:ext cx="198120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kzidenz Grotesk BE" w:hAnsi="Akzidenz Grotesk BE" w:cs="AkzidenzGroteskBE-Regular"/>
        <w:b/>
        <w:noProof/>
        <w:color w:val="33719F"/>
        <w:spacing w:val="-8"/>
        <w:sz w:val="18"/>
        <w:szCs w:val="20"/>
        <w:lang w:val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-347980</wp:posOffset>
          </wp:positionH>
          <wp:positionV relativeFrom="paragraph">
            <wp:posOffset>-183515</wp:posOffset>
          </wp:positionV>
          <wp:extent cx="933450" cy="533400"/>
          <wp:effectExtent l="19050" t="0" r="0" b="0"/>
          <wp:wrapSquare wrapText="bothSides"/>
          <wp:docPr id="8" name="Imagen 1" descr="J:\CARPETA COMPARTIDA\1.TUR\2.Exp\80.4.12.DisGrafPYR\1.ELE\0.Doc\1.Logos\InturPYR_PirPY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CARPETA COMPARTIDA\1.TUR\2.Exp\80.4.12.DisGrafPYR\1.ELE\0.Doc\1.Logos\InturPYR_PirPY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8259" t="14520" r="11962" b="21077"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73A3D">
      <w:rPr>
        <w:rFonts w:ascii="Akzidenz Grotesk BE" w:hAnsi="Akzidenz Grotesk BE" w:cs="AkzidenzGroteskBE-Regular"/>
        <w:b/>
        <w:color w:val="33719F"/>
        <w:spacing w:val="-8"/>
        <w:sz w:val="16"/>
        <w:szCs w:val="20"/>
        <w:lang w:val="es-ES"/>
      </w:rPr>
      <w:t xml:space="preserve">Innovación turística para un destino único en el corazón de los Pirineos. </w:t>
    </w:r>
  </w:p>
  <w:p w:rsidR="00A337FF" w:rsidRPr="00F73A3D" w:rsidRDefault="00A337FF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</w:pPr>
    <w:r w:rsidRPr="00F73A3D">
      <w:rPr>
        <w:rFonts w:ascii="Akzidenz Grotesk BE" w:hAnsi="Akzidenz Grotesk BE" w:cs="AkzidenzGroteskBE-Regular"/>
        <w:b/>
        <w:color w:val="6C9CAA"/>
        <w:spacing w:val="-8"/>
        <w:sz w:val="16"/>
        <w:szCs w:val="20"/>
        <w:lang w:val="fr-FR"/>
      </w:rPr>
      <w:t xml:space="preserve">Innovation touristique pour une destination unique au cœur des Pyrénées. </w:t>
    </w:r>
  </w:p>
  <w:p w:rsidR="00A337FF" w:rsidRPr="00F73A3D" w:rsidRDefault="00A337FF" w:rsidP="00535F25">
    <w:pPr>
      <w:autoSpaceDE w:val="0"/>
      <w:autoSpaceDN w:val="0"/>
      <w:adjustRightInd w:val="0"/>
      <w:spacing w:before="0" w:after="0" w:afterAutospacing="0" w:line="240" w:lineRule="auto"/>
      <w:ind w:left="1134"/>
      <w:jc w:val="left"/>
      <w:rPr>
        <w:color w:val="808080" w:themeColor="background1" w:themeShade="80"/>
        <w:spacing w:val="-16"/>
        <w:sz w:val="20"/>
        <w:lang w:val="fr-FR"/>
      </w:rPr>
    </w:pP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es-ES"/>
      </w:rPr>
      <w:t xml:space="preserve">Proyecto cofinanciado por el FEDER. </w:t>
    </w:r>
    <w:r w:rsidRPr="00F73A3D">
      <w:rPr>
        <w:rFonts w:cs="AkzidenzGroteskBE-Regular"/>
        <w:color w:val="808080" w:themeColor="background1" w:themeShade="80"/>
        <w:spacing w:val="-16"/>
        <w:sz w:val="18"/>
        <w:szCs w:val="20"/>
        <w:lang w:val="fr-FR"/>
      </w:rPr>
      <w:t>Projet co-financé par le FEDER</w:t>
    </w:r>
    <w:r w:rsidRPr="00F73A3D">
      <w:rPr>
        <w:snapToGrid w:val="0"/>
        <w:color w:val="808080" w:themeColor="background1" w:themeShade="80"/>
        <w:spacing w:val="-16"/>
        <w:w w:val="0"/>
        <w:sz w:val="4"/>
        <w:szCs w:val="0"/>
        <w:u w:color="000000"/>
        <w:bdr w:val="none" w:sz="0" w:space="0" w:color="000000"/>
        <w:shd w:val="clear" w:color="000000" w:fill="000000"/>
        <w:lang w:val="fr-FR"/>
      </w:rPr>
      <w:t xml:space="preserve"> </w:t>
    </w:r>
  </w:p>
  <w:p w:rsidR="00A337FF" w:rsidRPr="004B28BD" w:rsidRDefault="00A337FF" w:rsidP="00535F25">
    <w:pPr>
      <w:pStyle w:val="Encabezado"/>
      <w:rPr>
        <w:lang w:val="fr-FR"/>
      </w:rPr>
    </w:pPr>
  </w:p>
  <w:p w:rsidR="00A337FF" w:rsidRPr="00535F25" w:rsidRDefault="00A337FF" w:rsidP="00535F25">
    <w:pPr>
      <w:pStyle w:val="Encabezado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25E4E1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2E388E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C380B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DA94392"/>
    <w:multiLevelType w:val="multilevel"/>
    <w:tmpl w:val="C500157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>
    <w:nsid w:val="148A2BCF"/>
    <w:multiLevelType w:val="hybridMultilevel"/>
    <w:tmpl w:val="B1384AAE"/>
    <w:lvl w:ilvl="0" w:tplc="8FFE6E98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1463FCB"/>
    <w:multiLevelType w:val="multilevel"/>
    <w:tmpl w:val="D3D66A0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928"/>
        </w:tabs>
        <w:ind w:left="1928" w:hanging="1928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>
    <w:nsid w:val="222E7A1A"/>
    <w:multiLevelType w:val="hybridMultilevel"/>
    <w:tmpl w:val="2146DADC"/>
    <w:lvl w:ilvl="0" w:tplc="EE7493F2">
      <w:start w:val="1"/>
      <w:numFmt w:val="bullet"/>
      <w:lvlText w:val=""/>
      <w:lvlJc w:val="left"/>
      <w:pPr>
        <w:tabs>
          <w:tab w:val="num" w:pos="1324"/>
        </w:tabs>
        <w:ind w:left="1304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24F781C"/>
    <w:multiLevelType w:val="hybridMultilevel"/>
    <w:tmpl w:val="36DE3DDC"/>
    <w:lvl w:ilvl="0" w:tplc="CCA67CC0">
      <w:start w:val="1"/>
      <w:numFmt w:val="bullet"/>
      <w:pStyle w:val="Bolichevaco15"/>
      <w:lvlText w:val="o"/>
      <w:lvlJc w:val="left"/>
      <w:pPr>
        <w:tabs>
          <w:tab w:val="num" w:pos="1400"/>
        </w:tabs>
        <w:ind w:left="1304" w:hanging="266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">
    <w:nsid w:val="2E2E544A"/>
    <w:multiLevelType w:val="hybridMultilevel"/>
    <w:tmpl w:val="A4EC6EDE"/>
    <w:lvl w:ilvl="0" w:tplc="18722560">
      <w:start w:val="1"/>
      <w:numFmt w:val="bullet"/>
      <w:lvlText w:val="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99336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4EB48D4"/>
    <w:multiLevelType w:val="multilevel"/>
    <w:tmpl w:val="F87C76D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35A40492"/>
    <w:multiLevelType w:val="hybridMultilevel"/>
    <w:tmpl w:val="586C8296"/>
    <w:lvl w:ilvl="0" w:tplc="7BE4434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DF3D46"/>
    <w:multiLevelType w:val="hybridMultilevel"/>
    <w:tmpl w:val="D72EA9CA"/>
    <w:lvl w:ilvl="0" w:tplc="34DE7EE4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73154D"/>
    <w:multiLevelType w:val="multilevel"/>
    <w:tmpl w:val="09C666C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41C31AC8"/>
    <w:multiLevelType w:val="hybridMultilevel"/>
    <w:tmpl w:val="55DE814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967CDA"/>
    <w:multiLevelType w:val="hybridMultilevel"/>
    <w:tmpl w:val="FE6C2940"/>
    <w:lvl w:ilvl="0" w:tplc="A29470E8">
      <w:start w:val="1"/>
      <w:numFmt w:val="bullet"/>
      <w:lvlText w:val=""/>
      <w:lvlJc w:val="left"/>
      <w:pPr>
        <w:tabs>
          <w:tab w:val="num" w:pos="533"/>
        </w:tabs>
        <w:ind w:left="533" w:hanging="533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15">
    <w:nsid w:val="44E671BE"/>
    <w:multiLevelType w:val="multilevel"/>
    <w:tmpl w:val="813440E8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6">
    <w:nsid w:val="479A2BF2"/>
    <w:multiLevelType w:val="multilevel"/>
    <w:tmpl w:val="5336A5F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4DA33C83"/>
    <w:multiLevelType w:val="multilevel"/>
    <w:tmpl w:val="C420774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1361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F004F3C"/>
    <w:multiLevelType w:val="multilevel"/>
    <w:tmpl w:val="2F74ED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>
    <w:nsid w:val="640026EE"/>
    <w:multiLevelType w:val="hybridMultilevel"/>
    <w:tmpl w:val="0928B988"/>
    <w:lvl w:ilvl="0" w:tplc="278EC74A">
      <w:start w:val="1"/>
      <w:numFmt w:val="bullet"/>
      <w:pStyle w:val="ListabolicheAzul1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b/>
        <w:color w:val="548DD4" w:themeColor="text2" w:themeTint="99"/>
        <w:sz w:val="20"/>
        <w:lang w:val="fr-FR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447A7F"/>
    <w:multiLevelType w:val="hybridMultilevel"/>
    <w:tmpl w:val="0EE4ADBA"/>
    <w:lvl w:ilvl="0" w:tplc="30601C70">
      <w:start w:val="1"/>
      <w:numFmt w:val="bullet"/>
      <w:pStyle w:val="Listabolicheverde2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b/>
        <w:color w:val="76923C" w:themeColor="accent3" w:themeShade="BF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0121BF"/>
    <w:multiLevelType w:val="hybridMultilevel"/>
    <w:tmpl w:val="8B164CEC"/>
    <w:lvl w:ilvl="0" w:tplc="41CCB81C">
      <w:start w:val="1"/>
      <w:numFmt w:val="bullet"/>
      <w:lvlText w:val=""/>
      <w:lvlJc w:val="left"/>
      <w:pPr>
        <w:tabs>
          <w:tab w:val="num" w:pos="1400"/>
        </w:tabs>
        <w:ind w:left="1304" w:hanging="264"/>
      </w:pPr>
      <w:rPr>
        <w:rFonts w:ascii="Wingdings 2" w:hAnsi="Wingdings 2" w:hint="default"/>
        <w:color w:val="D99594"/>
      </w:rPr>
    </w:lvl>
    <w:lvl w:ilvl="1" w:tplc="228CADD2">
      <w:start w:val="1"/>
      <w:numFmt w:val="bullet"/>
      <w:pStyle w:val="Listabolichenaranja15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i w:val="0"/>
        <w:color w:val="FF9900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0F64AEA"/>
    <w:multiLevelType w:val="multilevel"/>
    <w:tmpl w:val="0BD65CA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>
    <w:nsid w:val="71F9373B"/>
    <w:multiLevelType w:val="multilevel"/>
    <w:tmpl w:val="CB7CFD00"/>
    <w:lvl w:ilvl="0">
      <w:start w:val="1"/>
      <w:numFmt w:val="decimal"/>
      <w:pStyle w:val="Ttulo1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FFFFFF"/>
        <w:sz w:val="22"/>
      </w:r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2"/>
      </w:rPr>
    </w:lvl>
    <w:lvl w:ilvl="2">
      <w:start w:val="1"/>
      <w:numFmt w:val="decimal"/>
      <w:pStyle w:val="Ttulo3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pStyle w:val="Ttulo4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>
    <w:nsid w:val="74216FE6"/>
    <w:multiLevelType w:val="hybridMultilevel"/>
    <w:tmpl w:val="528C5FFC"/>
    <w:lvl w:ilvl="0" w:tplc="CD5004FE">
      <w:start w:val="1"/>
      <w:numFmt w:val="bullet"/>
      <w:lvlText w:val=""/>
      <w:lvlJc w:val="left"/>
      <w:pPr>
        <w:tabs>
          <w:tab w:val="num" w:pos="1324"/>
        </w:tabs>
        <w:ind w:left="1304" w:hanging="34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5F167CD"/>
    <w:multiLevelType w:val="hybridMultilevel"/>
    <w:tmpl w:val="FF7A7476"/>
    <w:lvl w:ilvl="0" w:tplc="2586D37C">
      <w:start w:val="1"/>
      <w:numFmt w:val="bullet"/>
      <w:lvlText w:val="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4B3750"/>
    <w:multiLevelType w:val="hybridMultilevel"/>
    <w:tmpl w:val="C5DADBF4"/>
    <w:lvl w:ilvl="0" w:tplc="AB0A1E42">
      <w:start w:val="1"/>
      <w:numFmt w:val="bullet"/>
      <w:pStyle w:val="ListaBolichevacorojo3"/>
      <w:lvlText w:val="o"/>
      <w:lvlJc w:val="left"/>
      <w:pPr>
        <w:tabs>
          <w:tab w:val="num" w:pos="1400"/>
        </w:tabs>
        <w:ind w:left="1304" w:hanging="264"/>
      </w:pPr>
      <w:rPr>
        <w:rFonts w:ascii="Courier New" w:hAnsi="Courier New" w:cs="Courier New" w:hint="default"/>
        <w:color w:val="C0504D" w:themeColor="accent2"/>
        <w:sz w:val="18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9015B5E"/>
    <w:multiLevelType w:val="hybridMultilevel"/>
    <w:tmpl w:val="CC08EE28"/>
    <w:lvl w:ilvl="0" w:tplc="FD067F9C">
      <w:start w:val="1"/>
      <w:numFmt w:val="bullet"/>
      <w:lvlText w:val=""/>
      <w:lvlJc w:val="left"/>
      <w:pPr>
        <w:tabs>
          <w:tab w:val="num" w:pos="473"/>
        </w:tabs>
        <w:ind w:left="454" w:hanging="341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9201F6A"/>
    <w:multiLevelType w:val="multilevel"/>
    <w:tmpl w:val="4DE0020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Trebuchet MS" w:hAnsi="Trebuchet MS" w:hint="default"/>
        <w:b/>
        <w:i w:val="0"/>
        <w:color w:val="808000"/>
        <w:sz w:val="22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ascii="Trebuchet MS" w:hAnsi="Trebuchet MS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Trebuchet MS" w:hAnsi="Trebuchet MS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ascii="Trebuchet MS" w:hAnsi="Trebuchet MS" w:hint="default"/>
        <w:b w:val="0"/>
        <w:i w:val="0"/>
        <w:outline w:val="0"/>
        <w:shadow w:val="0"/>
        <w:emboss w:val="0"/>
        <w:imprint w:val="0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9">
    <w:nsid w:val="7A432E5C"/>
    <w:multiLevelType w:val="hybridMultilevel"/>
    <w:tmpl w:val="974A7A06"/>
    <w:lvl w:ilvl="0" w:tplc="75A4822A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D433D9F"/>
    <w:multiLevelType w:val="hybridMultilevel"/>
    <w:tmpl w:val="E7261A10"/>
    <w:lvl w:ilvl="0" w:tplc="41CCB81C">
      <w:start w:val="1"/>
      <w:numFmt w:val="bullet"/>
      <w:lvlText w:val=""/>
      <w:lvlJc w:val="left"/>
      <w:pPr>
        <w:tabs>
          <w:tab w:val="num" w:pos="1400"/>
        </w:tabs>
        <w:ind w:left="1304" w:hanging="264"/>
      </w:pPr>
      <w:rPr>
        <w:rFonts w:ascii="Wingdings 2" w:hAnsi="Wingdings 2" w:hint="default"/>
        <w:color w:val="D99594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E445784"/>
    <w:multiLevelType w:val="hybridMultilevel"/>
    <w:tmpl w:val="5BCE5FF6"/>
    <w:lvl w:ilvl="0" w:tplc="4E5A4ACC">
      <w:start w:val="1"/>
      <w:numFmt w:val="bullet"/>
      <w:lvlText w:val=""/>
      <w:lvlJc w:val="left"/>
      <w:pPr>
        <w:tabs>
          <w:tab w:val="num" w:pos="1040"/>
        </w:tabs>
        <w:ind w:left="1021" w:hanging="341"/>
      </w:pPr>
      <w:rPr>
        <w:rFonts w:ascii="Symbol" w:hAnsi="Symbol" w:hint="default"/>
        <w:color w:val="FF9900"/>
        <w:sz w:val="2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F841B9"/>
    <w:multiLevelType w:val="hybridMultilevel"/>
    <w:tmpl w:val="27A66408"/>
    <w:lvl w:ilvl="0" w:tplc="0C0A0005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3"/>
  </w:num>
  <w:num w:numId="4">
    <w:abstractNumId w:val="5"/>
  </w:num>
  <w:num w:numId="5">
    <w:abstractNumId w:val="28"/>
  </w:num>
  <w:num w:numId="6">
    <w:abstractNumId w:val="22"/>
  </w:num>
  <w:num w:numId="7">
    <w:abstractNumId w:val="15"/>
  </w:num>
  <w:num w:numId="8">
    <w:abstractNumId w:val="16"/>
  </w:num>
  <w:num w:numId="9">
    <w:abstractNumId w:val="23"/>
  </w:num>
  <w:num w:numId="10">
    <w:abstractNumId w:val="17"/>
  </w:num>
  <w:num w:numId="11">
    <w:abstractNumId w:val="9"/>
  </w:num>
  <w:num w:numId="12">
    <w:abstractNumId w:val="25"/>
  </w:num>
  <w:num w:numId="13">
    <w:abstractNumId w:val="27"/>
  </w:num>
  <w:num w:numId="14">
    <w:abstractNumId w:val="14"/>
  </w:num>
  <w:num w:numId="15">
    <w:abstractNumId w:val="6"/>
  </w:num>
  <w:num w:numId="16">
    <w:abstractNumId w:val="1"/>
  </w:num>
  <w:num w:numId="17">
    <w:abstractNumId w:val="0"/>
  </w:num>
  <w:num w:numId="18">
    <w:abstractNumId w:val="2"/>
  </w:num>
  <w:num w:numId="19">
    <w:abstractNumId w:val="32"/>
  </w:num>
  <w:num w:numId="20">
    <w:abstractNumId w:val="6"/>
  </w:num>
  <w:num w:numId="21">
    <w:abstractNumId w:val="6"/>
  </w:num>
  <w:num w:numId="22">
    <w:abstractNumId w:val="24"/>
  </w:num>
  <w:num w:numId="23">
    <w:abstractNumId w:val="8"/>
  </w:num>
  <w:num w:numId="24">
    <w:abstractNumId w:val="6"/>
  </w:num>
  <w:num w:numId="25">
    <w:abstractNumId w:val="19"/>
  </w:num>
  <w:num w:numId="26">
    <w:abstractNumId w:val="31"/>
  </w:num>
  <w:num w:numId="27">
    <w:abstractNumId w:val="11"/>
  </w:num>
  <w:num w:numId="28">
    <w:abstractNumId w:val="4"/>
  </w:num>
  <w:num w:numId="29">
    <w:abstractNumId w:val="29"/>
  </w:num>
  <w:num w:numId="30">
    <w:abstractNumId w:val="29"/>
  </w:num>
  <w:num w:numId="31">
    <w:abstractNumId w:val="30"/>
  </w:num>
  <w:num w:numId="32">
    <w:abstractNumId w:val="7"/>
  </w:num>
  <w:num w:numId="33">
    <w:abstractNumId w:val="20"/>
  </w:num>
  <w:num w:numId="34">
    <w:abstractNumId w:val="20"/>
  </w:num>
  <w:num w:numId="35">
    <w:abstractNumId w:val="20"/>
  </w:num>
  <w:num w:numId="36">
    <w:abstractNumId w:val="30"/>
  </w:num>
  <w:num w:numId="37">
    <w:abstractNumId w:val="21"/>
  </w:num>
  <w:num w:numId="38">
    <w:abstractNumId w:val="30"/>
  </w:num>
  <w:num w:numId="39">
    <w:abstractNumId w:val="21"/>
  </w:num>
  <w:num w:numId="40">
    <w:abstractNumId w:val="30"/>
  </w:num>
  <w:num w:numId="41">
    <w:abstractNumId w:val="21"/>
  </w:num>
  <w:num w:numId="42">
    <w:abstractNumId w:val="30"/>
  </w:num>
  <w:num w:numId="43">
    <w:abstractNumId w:val="30"/>
  </w:num>
  <w:num w:numId="44">
    <w:abstractNumId w:val="30"/>
  </w:num>
  <w:num w:numId="45">
    <w:abstractNumId w:val="26"/>
  </w:num>
  <w:num w:numId="46">
    <w:abstractNumId w:val="23"/>
  </w:num>
  <w:num w:numId="47">
    <w:abstractNumId w:val="23"/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9"/>
  </w:num>
  <w:num w:numId="50">
    <w:abstractNumId w:val="13"/>
  </w:num>
  <w:num w:numId="51">
    <w:abstractNumId w:val="10"/>
  </w:num>
  <w:num w:numId="52">
    <w:abstractNumId w:val="19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efaultTabStop w:val="708"/>
  <w:hyphenationZone w:val="425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770B33"/>
    <w:rsid w:val="00036874"/>
    <w:rsid w:val="000812DC"/>
    <w:rsid w:val="000E7B9A"/>
    <w:rsid w:val="000F7A95"/>
    <w:rsid w:val="00130DD4"/>
    <w:rsid w:val="0013622A"/>
    <w:rsid w:val="00155D43"/>
    <w:rsid w:val="00164770"/>
    <w:rsid w:val="001855C9"/>
    <w:rsid w:val="00196A1B"/>
    <w:rsid w:val="001B255E"/>
    <w:rsid w:val="001C419C"/>
    <w:rsid w:val="001D1D4E"/>
    <w:rsid w:val="001E2426"/>
    <w:rsid w:val="001E6D8A"/>
    <w:rsid w:val="001F7038"/>
    <w:rsid w:val="001F7B9A"/>
    <w:rsid w:val="00201421"/>
    <w:rsid w:val="00223A43"/>
    <w:rsid w:val="00227268"/>
    <w:rsid w:val="00230FAC"/>
    <w:rsid w:val="00237DA9"/>
    <w:rsid w:val="0024547D"/>
    <w:rsid w:val="00255D7A"/>
    <w:rsid w:val="00271CF4"/>
    <w:rsid w:val="002950FA"/>
    <w:rsid w:val="002A00D0"/>
    <w:rsid w:val="002C2D8B"/>
    <w:rsid w:val="002C403A"/>
    <w:rsid w:val="002C7827"/>
    <w:rsid w:val="002D3281"/>
    <w:rsid w:val="002E286B"/>
    <w:rsid w:val="002E4AF1"/>
    <w:rsid w:val="002F23EB"/>
    <w:rsid w:val="00316E45"/>
    <w:rsid w:val="003344E6"/>
    <w:rsid w:val="00337C59"/>
    <w:rsid w:val="0034340F"/>
    <w:rsid w:val="00355B0B"/>
    <w:rsid w:val="00356DCB"/>
    <w:rsid w:val="003730AC"/>
    <w:rsid w:val="003A04D4"/>
    <w:rsid w:val="003A6814"/>
    <w:rsid w:val="003C14B7"/>
    <w:rsid w:val="003C2670"/>
    <w:rsid w:val="003D0E30"/>
    <w:rsid w:val="004065DA"/>
    <w:rsid w:val="00416454"/>
    <w:rsid w:val="00426D8F"/>
    <w:rsid w:val="00455474"/>
    <w:rsid w:val="00464D8C"/>
    <w:rsid w:val="00487395"/>
    <w:rsid w:val="004C2065"/>
    <w:rsid w:val="004E6AB6"/>
    <w:rsid w:val="00501112"/>
    <w:rsid w:val="00512224"/>
    <w:rsid w:val="005303AB"/>
    <w:rsid w:val="00535F25"/>
    <w:rsid w:val="00537616"/>
    <w:rsid w:val="00541FD0"/>
    <w:rsid w:val="00551296"/>
    <w:rsid w:val="00580F14"/>
    <w:rsid w:val="005821D9"/>
    <w:rsid w:val="00583E56"/>
    <w:rsid w:val="005A4B77"/>
    <w:rsid w:val="005B610F"/>
    <w:rsid w:val="005D3A69"/>
    <w:rsid w:val="005F4F18"/>
    <w:rsid w:val="00600F14"/>
    <w:rsid w:val="0060624D"/>
    <w:rsid w:val="00606F9C"/>
    <w:rsid w:val="00614647"/>
    <w:rsid w:val="0065111A"/>
    <w:rsid w:val="00651C19"/>
    <w:rsid w:val="00653450"/>
    <w:rsid w:val="00695FB9"/>
    <w:rsid w:val="00697831"/>
    <w:rsid w:val="006A1B27"/>
    <w:rsid w:val="006B4E43"/>
    <w:rsid w:val="006C4AD2"/>
    <w:rsid w:val="006D0491"/>
    <w:rsid w:val="006E5689"/>
    <w:rsid w:val="006F2279"/>
    <w:rsid w:val="006F441A"/>
    <w:rsid w:val="006F58E1"/>
    <w:rsid w:val="00727A69"/>
    <w:rsid w:val="00744CAE"/>
    <w:rsid w:val="00747820"/>
    <w:rsid w:val="00751A60"/>
    <w:rsid w:val="007633DA"/>
    <w:rsid w:val="007644EE"/>
    <w:rsid w:val="0076642D"/>
    <w:rsid w:val="00770B33"/>
    <w:rsid w:val="007851C3"/>
    <w:rsid w:val="007A3915"/>
    <w:rsid w:val="007B241E"/>
    <w:rsid w:val="007E7275"/>
    <w:rsid w:val="00826611"/>
    <w:rsid w:val="00826920"/>
    <w:rsid w:val="0084139A"/>
    <w:rsid w:val="008428FD"/>
    <w:rsid w:val="008714D0"/>
    <w:rsid w:val="008C3193"/>
    <w:rsid w:val="008E0718"/>
    <w:rsid w:val="00900596"/>
    <w:rsid w:val="00901F3A"/>
    <w:rsid w:val="00903878"/>
    <w:rsid w:val="00903F0C"/>
    <w:rsid w:val="00911FCE"/>
    <w:rsid w:val="00913F2F"/>
    <w:rsid w:val="009168DD"/>
    <w:rsid w:val="00927947"/>
    <w:rsid w:val="00934012"/>
    <w:rsid w:val="009443BE"/>
    <w:rsid w:val="00945242"/>
    <w:rsid w:val="009630EC"/>
    <w:rsid w:val="00990209"/>
    <w:rsid w:val="009A3AA3"/>
    <w:rsid w:val="009A73CC"/>
    <w:rsid w:val="009E57BC"/>
    <w:rsid w:val="009F2D29"/>
    <w:rsid w:val="00A02129"/>
    <w:rsid w:val="00A042A0"/>
    <w:rsid w:val="00A047CE"/>
    <w:rsid w:val="00A337FF"/>
    <w:rsid w:val="00A72AA9"/>
    <w:rsid w:val="00A94D1D"/>
    <w:rsid w:val="00AB7906"/>
    <w:rsid w:val="00AC3D45"/>
    <w:rsid w:val="00AC6EC0"/>
    <w:rsid w:val="00AD26A7"/>
    <w:rsid w:val="00AD7823"/>
    <w:rsid w:val="00AE1DB3"/>
    <w:rsid w:val="00AE6FEC"/>
    <w:rsid w:val="00AE754B"/>
    <w:rsid w:val="00B009A0"/>
    <w:rsid w:val="00B02B9F"/>
    <w:rsid w:val="00B034D9"/>
    <w:rsid w:val="00B05CCA"/>
    <w:rsid w:val="00B1246C"/>
    <w:rsid w:val="00B5043D"/>
    <w:rsid w:val="00B67811"/>
    <w:rsid w:val="00B679FE"/>
    <w:rsid w:val="00B949AB"/>
    <w:rsid w:val="00B9741D"/>
    <w:rsid w:val="00BA2A0A"/>
    <w:rsid w:val="00BB39D1"/>
    <w:rsid w:val="00BE1C30"/>
    <w:rsid w:val="00C15C44"/>
    <w:rsid w:val="00C33624"/>
    <w:rsid w:val="00C378B5"/>
    <w:rsid w:val="00C43664"/>
    <w:rsid w:val="00C4479A"/>
    <w:rsid w:val="00C46D5F"/>
    <w:rsid w:val="00C6575D"/>
    <w:rsid w:val="00C75DF7"/>
    <w:rsid w:val="00C911DC"/>
    <w:rsid w:val="00CA1472"/>
    <w:rsid w:val="00CC0284"/>
    <w:rsid w:val="00CC49B5"/>
    <w:rsid w:val="00CD0CFE"/>
    <w:rsid w:val="00CD67AA"/>
    <w:rsid w:val="00CD6897"/>
    <w:rsid w:val="00CD6F7A"/>
    <w:rsid w:val="00CE6949"/>
    <w:rsid w:val="00CF16BF"/>
    <w:rsid w:val="00CF17E6"/>
    <w:rsid w:val="00D0716A"/>
    <w:rsid w:val="00D07BBD"/>
    <w:rsid w:val="00D16859"/>
    <w:rsid w:val="00D2189F"/>
    <w:rsid w:val="00D250FA"/>
    <w:rsid w:val="00D26C08"/>
    <w:rsid w:val="00D3775F"/>
    <w:rsid w:val="00D44D7C"/>
    <w:rsid w:val="00D53BFA"/>
    <w:rsid w:val="00D618DC"/>
    <w:rsid w:val="00D67860"/>
    <w:rsid w:val="00D9107C"/>
    <w:rsid w:val="00DA6C2E"/>
    <w:rsid w:val="00DE15AD"/>
    <w:rsid w:val="00DF2F36"/>
    <w:rsid w:val="00DF4EF5"/>
    <w:rsid w:val="00E007E8"/>
    <w:rsid w:val="00E10D44"/>
    <w:rsid w:val="00E36AA4"/>
    <w:rsid w:val="00E370CD"/>
    <w:rsid w:val="00E72F7E"/>
    <w:rsid w:val="00E91438"/>
    <w:rsid w:val="00EA5925"/>
    <w:rsid w:val="00EB5AFE"/>
    <w:rsid w:val="00EB5C06"/>
    <w:rsid w:val="00ED67BF"/>
    <w:rsid w:val="00ED6D96"/>
    <w:rsid w:val="00F028A8"/>
    <w:rsid w:val="00F029BE"/>
    <w:rsid w:val="00F13445"/>
    <w:rsid w:val="00F506C2"/>
    <w:rsid w:val="00F64ED7"/>
    <w:rsid w:val="00F665C8"/>
    <w:rsid w:val="00F727C0"/>
    <w:rsid w:val="00F864E9"/>
    <w:rsid w:val="00FB5397"/>
    <w:rsid w:val="00FE1B20"/>
    <w:rsid w:val="00FE2463"/>
    <w:rsid w:val="00FE4C6E"/>
    <w:rsid w:val="00FF0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Emphasis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C419C"/>
    <w:pPr>
      <w:spacing w:before="120" w:after="100" w:afterAutospacing="1" w:line="276" w:lineRule="auto"/>
      <w:jc w:val="both"/>
    </w:pPr>
    <w:rPr>
      <w:rFonts w:asciiTheme="minorHAnsi" w:hAnsiTheme="minorHAnsi"/>
      <w:sz w:val="22"/>
      <w:szCs w:val="22"/>
      <w:lang w:val="es-ES_tradnl"/>
    </w:rPr>
  </w:style>
  <w:style w:type="paragraph" w:styleId="Ttulo1">
    <w:name w:val="heading 1"/>
    <w:basedOn w:val="Normal"/>
    <w:next w:val="Normal"/>
    <w:link w:val="Ttulo1Car"/>
    <w:qFormat/>
    <w:rsid w:val="005821D9"/>
    <w:pPr>
      <w:keepNext/>
      <w:numPr>
        <w:numId w:val="9"/>
      </w:numPr>
      <w:shd w:val="clear" w:color="auto" w:fill="365F91" w:themeFill="accent1" w:themeFillShade="BF"/>
      <w:spacing w:before="60" w:after="60" w:afterAutospacing="0" w:line="240" w:lineRule="auto"/>
      <w:outlineLvl w:val="0"/>
    </w:pPr>
    <w:rPr>
      <w:rFonts w:cs="Arial"/>
      <w:b/>
      <w:bCs/>
      <w:caps/>
      <w:color w:val="FFFFFF"/>
      <w:kern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5821D9"/>
    <w:pPr>
      <w:keepNext/>
      <w:pBdr>
        <w:bottom w:val="single" w:sz="4" w:space="1" w:color="548DD4" w:themeColor="text2" w:themeTint="99"/>
      </w:pBdr>
      <w:spacing w:before="360" w:after="120" w:afterAutospacing="0" w:line="240" w:lineRule="auto"/>
      <w:outlineLvl w:val="1"/>
    </w:pPr>
    <w:rPr>
      <w:rFonts w:cs="Arial"/>
      <w:b/>
      <w:bCs/>
      <w:iCs/>
      <w:caps/>
      <w:color w:val="548DD4" w:themeColor="text2" w:themeTint="99"/>
      <w:szCs w:val="28"/>
    </w:rPr>
  </w:style>
  <w:style w:type="paragraph" w:styleId="Ttulo3">
    <w:name w:val="heading 3"/>
    <w:basedOn w:val="Normal"/>
    <w:next w:val="Normal"/>
    <w:qFormat/>
    <w:rsid w:val="005821D9"/>
    <w:pPr>
      <w:keepNext/>
      <w:numPr>
        <w:ilvl w:val="2"/>
        <w:numId w:val="9"/>
      </w:numPr>
      <w:spacing w:before="60" w:after="60" w:afterAutospacing="0"/>
      <w:outlineLvl w:val="2"/>
    </w:pPr>
    <w:rPr>
      <w:rFonts w:cs="Arial"/>
      <w:b/>
      <w:bCs/>
      <w:color w:val="548DD4" w:themeColor="text2" w:themeTint="99"/>
      <w:szCs w:val="26"/>
    </w:rPr>
  </w:style>
  <w:style w:type="paragraph" w:styleId="Ttulo4">
    <w:name w:val="heading 4"/>
    <w:basedOn w:val="Normal"/>
    <w:next w:val="Normal"/>
    <w:qFormat/>
    <w:rsid w:val="005821D9"/>
    <w:pPr>
      <w:keepNext/>
      <w:numPr>
        <w:ilvl w:val="3"/>
        <w:numId w:val="9"/>
      </w:numPr>
      <w:spacing w:before="60" w:after="60" w:afterAutospacing="0"/>
      <w:outlineLvl w:val="3"/>
    </w:pPr>
    <w:rPr>
      <w:b/>
      <w:bCs/>
      <w:color w:val="76923C" w:themeColor="accent3" w:themeShade="BF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990209"/>
    <w:pPr>
      <w:tabs>
        <w:tab w:val="center" w:pos="4252"/>
        <w:tab w:val="right" w:pos="8504"/>
      </w:tabs>
      <w:spacing w:before="0" w:after="0" w:afterAutospacing="0"/>
    </w:pPr>
    <w:rPr>
      <w:color w:val="808080"/>
      <w:sz w:val="18"/>
    </w:rPr>
  </w:style>
  <w:style w:type="paragraph" w:styleId="Piedepgina">
    <w:name w:val="footer"/>
    <w:basedOn w:val="Normal"/>
    <w:link w:val="PiedepginaCar"/>
    <w:uiPriority w:val="99"/>
    <w:rsid w:val="00C46D5F"/>
    <w:pPr>
      <w:tabs>
        <w:tab w:val="center" w:pos="4252"/>
        <w:tab w:val="right" w:pos="8504"/>
      </w:tabs>
    </w:pPr>
    <w:rPr>
      <w:color w:val="808080"/>
      <w:sz w:val="18"/>
    </w:rPr>
  </w:style>
  <w:style w:type="paragraph" w:customStyle="1" w:styleId="TITULO1SINNUMERACIN">
    <w:name w:val="TITULO 1 SIN NUMERACIÓN"/>
    <w:basedOn w:val="Normal"/>
    <w:rsid w:val="00FE4C6E"/>
    <w:pPr>
      <w:shd w:val="clear" w:color="auto" w:fill="31849B"/>
      <w:spacing w:before="240" w:after="60"/>
      <w:ind w:firstLine="284"/>
    </w:pPr>
    <w:rPr>
      <w:b/>
      <w:caps/>
      <w:color w:val="FFFFFF"/>
    </w:rPr>
  </w:style>
  <w:style w:type="paragraph" w:customStyle="1" w:styleId="normalnegritasubrayado">
    <w:name w:val="normal negrita subrayado"/>
    <w:basedOn w:val="Ttulo4"/>
    <w:rsid w:val="00C46D5F"/>
    <w:pPr>
      <w:numPr>
        <w:ilvl w:val="0"/>
        <w:numId w:val="0"/>
      </w:numPr>
    </w:pPr>
    <w:rPr>
      <w:color w:val="auto"/>
      <w:u w:val="single"/>
    </w:rPr>
  </w:style>
  <w:style w:type="paragraph" w:customStyle="1" w:styleId="ListabolicheAzul1">
    <w:name w:val="Lista boliche Azul (1)"/>
    <w:basedOn w:val="Normal"/>
    <w:qFormat/>
    <w:rsid w:val="005821D9"/>
    <w:pPr>
      <w:numPr>
        <w:numId w:val="25"/>
      </w:numPr>
      <w:tabs>
        <w:tab w:val="left" w:pos="340"/>
      </w:tabs>
      <w:spacing w:before="0" w:after="0" w:afterAutospacing="0"/>
    </w:pPr>
  </w:style>
  <w:style w:type="character" w:styleId="Nmerodepgina">
    <w:name w:val="page number"/>
    <w:basedOn w:val="Fuentedeprrafopredeter"/>
    <w:rsid w:val="00990209"/>
  </w:style>
  <w:style w:type="paragraph" w:customStyle="1" w:styleId="Listabolicheverde2">
    <w:name w:val="Lista boliche verde (2)"/>
    <w:basedOn w:val="Normal"/>
    <w:qFormat/>
    <w:rsid w:val="005821D9"/>
    <w:pPr>
      <w:numPr>
        <w:numId w:val="33"/>
      </w:numPr>
      <w:spacing w:before="0" w:after="0" w:afterAutospacing="0"/>
    </w:pPr>
  </w:style>
  <w:style w:type="paragraph" w:customStyle="1" w:styleId="Bolichevaco15">
    <w:name w:val="Boliche vacío 1.5"/>
    <w:basedOn w:val="Normal"/>
    <w:rsid w:val="009F2D29"/>
    <w:pPr>
      <w:numPr>
        <w:numId w:val="32"/>
      </w:numPr>
      <w:tabs>
        <w:tab w:val="left" w:pos="1304"/>
      </w:tabs>
      <w:spacing w:before="0" w:after="0" w:afterAutospacing="0"/>
    </w:pPr>
    <w:rPr>
      <w:szCs w:val="20"/>
    </w:rPr>
  </w:style>
  <w:style w:type="paragraph" w:customStyle="1" w:styleId="ListaBolichevacorojo3">
    <w:name w:val="Lista Boliche vacío rojo (3)"/>
    <w:basedOn w:val="Normal"/>
    <w:qFormat/>
    <w:rsid w:val="005303AB"/>
    <w:pPr>
      <w:numPr>
        <w:numId w:val="45"/>
      </w:numPr>
      <w:tabs>
        <w:tab w:val="clear" w:pos="1400"/>
      </w:tabs>
      <w:spacing w:before="0" w:after="0" w:afterAutospacing="0"/>
    </w:pPr>
  </w:style>
  <w:style w:type="character" w:styleId="Textoennegrita">
    <w:name w:val="Strong"/>
    <w:basedOn w:val="Fuentedeprrafopredeter"/>
    <w:rsid w:val="00130DD4"/>
    <w:rPr>
      <w:b/>
      <w:bCs/>
    </w:rPr>
  </w:style>
  <w:style w:type="paragraph" w:customStyle="1" w:styleId="Listabolichenaranja15">
    <w:name w:val="Lista boliche naranja 1.5"/>
    <w:basedOn w:val="Normal"/>
    <w:rsid w:val="007633DA"/>
    <w:pPr>
      <w:numPr>
        <w:ilvl w:val="1"/>
        <w:numId w:val="37"/>
      </w:numPr>
    </w:pPr>
  </w:style>
  <w:style w:type="paragraph" w:styleId="Textodeglobo">
    <w:name w:val="Balloon Text"/>
    <w:basedOn w:val="Normal"/>
    <w:link w:val="TextodegloboCar"/>
    <w:rsid w:val="005B610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5B610F"/>
    <w:rPr>
      <w:rFonts w:ascii="Tahoma" w:hAnsi="Tahoma" w:cs="Tahoma"/>
      <w:sz w:val="16"/>
      <w:szCs w:val="16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16E45"/>
    <w:rPr>
      <w:rFonts w:asciiTheme="minorHAnsi" w:hAnsiTheme="minorHAnsi"/>
      <w:color w:val="808080"/>
      <w:sz w:val="18"/>
      <w:szCs w:val="22"/>
      <w:lang w:val="es-ES_tradnl"/>
    </w:rPr>
  </w:style>
  <w:style w:type="table" w:styleId="Tablaconcuadrcula">
    <w:name w:val="Table Grid"/>
    <w:basedOn w:val="Tablanormal"/>
    <w:rsid w:val="00C657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rsid w:val="00C6575D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rsid w:val="001C419C"/>
    <w:rPr>
      <w:rFonts w:asciiTheme="minorHAnsi" w:hAnsiTheme="minorHAnsi" w:cs="Arial"/>
      <w:b/>
      <w:bCs/>
      <w:iCs/>
      <w:caps/>
      <w:color w:val="548DD4" w:themeColor="text2" w:themeTint="99"/>
      <w:sz w:val="22"/>
      <w:szCs w:val="28"/>
      <w:lang w:val="es-ES_tradnl"/>
    </w:rPr>
  </w:style>
  <w:style w:type="paragraph" w:styleId="Prrafodelista">
    <w:name w:val="List Paragraph"/>
    <w:basedOn w:val="Normal"/>
    <w:uiPriority w:val="34"/>
    <w:rsid w:val="001C419C"/>
    <w:pPr>
      <w:ind w:left="720"/>
      <w:contextualSpacing/>
    </w:pPr>
  </w:style>
  <w:style w:type="character" w:styleId="Refdecomentario">
    <w:name w:val="annotation reference"/>
    <w:basedOn w:val="Fuentedeprrafopredeter"/>
    <w:rsid w:val="008714D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8714D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714D0"/>
    <w:rPr>
      <w:rFonts w:asciiTheme="minorHAnsi" w:hAnsiTheme="minorHAnsi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rsid w:val="008714D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8714D0"/>
    <w:rPr>
      <w:b/>
      <w:bCs/>
    </w:rPr>
  </w:style>
  <w:style w:type="paragraph" w:styleId="Revisin">
    <w:name w:val="Revision"/>
    <w:hidden/>
    <w:uiPriority w:val="99"/>
    <w:semiHidden/>
    <w:rsid w:val="00230FAC"/>
    <w:rPr>
      <w:rFonts w:asciiTheme="minorHAnsi" w:hAnsiTheme="minorHAnsi"/>
      <w:sz w:val="22"/>
      <w:szCs w:val="22"/>
      <w:lang w:val="es-ES_tradnl"/>
    </w:rPr>
  </w:style>
  <w:style w:type="character" w:customStyle="1" w:styleId="Ttulo1Car">
    <w:name w:val="Título 1 Car"/>
    <w:basedOn w:val="Fuentedeprrafopredeter"/>
    <w:link w:val="Ttulo1"/>
    <w:rsid w:val="007A3915"/>
    <w:rPr>
      <w:rFonts w:asciiTheme="minorHAnsi" w:hAnsiTheme="minorHAnsi" w:cs="Arial"/>
      <w:b/>
      <w:bCs/>
      <w:caps/>
      <w:color w:val="FFFFFF"/>
      <w:kern w:val="32"/>
      <w:sz w:val="22"/>
      <w:szCs w:val="32"/>
      <w:shd w:val="clear" w:color="auto" w:fill="365F91" w:themeFill="accent1" w:themeFillShade="BF"/>
      <w:lang w:val="es-ES_trad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esktop\Plantilla_InturPYR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606E9-A8D1-4968-A598-0E269D0B7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Plantilla_InturPYR.dotx</Template>
  <TotalTime>136</TotalTime>
  <Pages>4</Pages>
  <Words>669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usuario</dc:creator>
  <cp:lastModifiedBy>DirectorAECT</cp:lastModifiedBy>
  <cp:revision>17</cp:revision>
  <cp:lastPrinted>2016-10-04T08:25:00Z</cp:lastPrinted>
  <dcterms:created xsi:type="dcterms:W3CDTF">2018-04-10T07:33:00Z</dcterms:created>
  <dcterms:modified xsi:type="dcterms:W3CDTF">2018-11-19T12:37:00Z</dcterms:modified>
</cp:coreProperties>
</file>